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F28" w:rsidRPr="002A6900" w:rsidRDefault="00E43CE9" w:rsidP="003F25DF">
      <w:pPr>
        <w:pStyle w:val="Prrafodelista"/>
        <w:numPr>
          <w:ilvl w:val="0"/>
          <w:numId w:val="4"/>
        </w:numPr>
        <w:rPr>
          <w:sz w:val="22"/>
        </w:rPr>
      </w:pPr>
      <w:r w:rsidRPr="00EC54A9">
        <w:rPr>
          <w:b/>
          <w:sz w:val="22"/>
        </w:rPr>
        <w:t>La concentración total de solutos</w:t>
      </w:r>
      <w:r w:rsidRPr="002A6900">
        <w:rPr>
          <w:sz w:val="22"/>
        </w:rPr>
        <w:t xml:space="preserve"> en el </w:t>
      </w:r>
      <w:r w:rsidR="0095238C">
        <w:rPr>
          <w:sz w:val="22"/>
        </w:rPr>
        <w:t>LEC</w:t>
      </w:r>
      <w:r w:rsidR="002C6F28" w:rsidRPr="002A6900">
        <w:rPr>
          <w:sz w:val="22"/>
        </w:rPr>
        <w:t xml:space="preserve"> </w:t>
      </w:r>
      <w:r w:rsidRPr="002A6900">
        <w:rPr>
          <w:sz w:val="22"/>
        </w:rPr>
        <w:t>(</w:t>
      </w:r>
      <w:r w:rsidRPr="00EC54A9">
        <w:rPr>
          <w:b/>
          <w:sz w:val="22"/>
        </w:rPr>
        <w:t>y</w:t>
      </w:r>
      <w:r w:rsidR="002C6F28" w:rsidRPr="00EC54A9">
        <w:rPr>
          <w:b/>
          <w:sz w:val="22"/>
        </w:rPr>
        <w:t xml:space="preserve"> </w:t>
      </w:r>
      <w:r w:rsidRPr="00EC54A9">
        <w:rPr>
          <w:b/>
          <w:sz w:val="22"/>
        </w:rPr>
        <w:t>la osmolaridad</w:t>
      </w:r>
      <w:r w:rsidRPr="002A6900">
        <w:rPr>
          <w:sz w:val="22"/>
        </w:rPr>
        <w:t>) está determinada por</w:t>
      </w:r>
      <w:r w:rsidR="002C6F28" w:rsidRPr="002A6900">
        <w:rPr>
          <w:sz w:val="22"/>
        </w:rPr>
        <w:t xml:space="preserve"> </w:t>
      </w:r>
      <w:r w:rsidRPr="002A6900">
        <w:rPr>
          <w:sz w:val="22"/>
        </w:rPr>
        <w:t xml:space="preserve">la </w:t>
      </w:r>
      <w:r w:rsidRPr="00EC54A9">
        <w:rPr>
          <w:sz w:val="22"/>
          <w:u w:val="single"/>
        </w:rPr>
        <w:t>cantidad de soluto</w:t>
      </w:r>
      <w:r w:rsidRPr="002A6900">
        <w:rPr>
          <w:sz w:val="22"/>
        </w:rPr>
        <w:t xml:space="preserve"> dividida por el </w:t>
      </w:r>
      <w:r w:rsidRPr="00EC54A9">
        <w:rPr>
          <w:sz w:val="22"/>
          <w:u w:val="single"/>
        </w:rPr>
        <w:t xml:space="preserve">volumen de </w:t>
      </w:r>
      <w:r w:rsidR="0095238C">
        <w:rPr>
          <w:sz w:val="22"/>
          <w:u w:val="single"/>
        </w:rPr>
        <w:t>LEC</w:t>
      </w:r>
      <w:r w:rsidRPr="002A6900">
        <w:rPr>
          <w:sz w:val="22"/>
        </w:rPr>
        <w:t xml:space="preserve">. </w:t>
      </w:r>
    </w:p>
    <w:p w:rsidR="002C6F28" w:rsidRPr="002A6900" w:rsidRDefault="002C6F28" w:rsidP="003F25DF">
      <w:pPr>
        <w:pStyle w:val="Prrafodelista"/>
        <w:numPr>
          <w:ilvl w:val="0"/>
          <w:numId w:val="4"/>
        </w:numPr>
        <w:rPr>
          <w:sz w:val="22"/>
        </w:rPr>
      </w:pPr>
      <w:r w:rsidRPr="00EC54A9">
        <w:rPr>
          <w:b/>
          <w:sz w:val="22"/>
        </w:rPr>
        <w:t>L</w:t>
      </w:r>
      <w:r w:rsidR="00E43CE9" w:rsidRPr="00EC54A9">
        <w:rPr>
          <w:b/>
          <w:sz w:val="22"/>
        </w:rPr>
        <w:t xml:space="preserve">a concentración de </w:t>
      </w:r>
      <w:r w:rsidR="00F728AE">
        <w:rPr>
          <w:b/>
          <w:sz w:val="22"/>
        </w:rPr>
        <w:t>Na+</w:t>
      </w:r>
      <w:r w:rsidR="00E43CE9" w:rsidRPr="00EC54A9">
        <w:rPr>
          <w:b/>
          <w:sz w:val="22"/>
        </w:rPr>
        <w:t xml:space="preserve"> y la</w:t>
      </w:r>
      <w:r w:rsidRPr="00EC54A9">
        <w:rPr>
          <w:b/>
          <w:sz w:val="22"/>
        </w:rPr>
        <w:t xml:space="preserve"> </w:t>
      </w:r>
      <w:r w:rsidR="00E43CE9" w:rsidRPr="00EC54A9">
        <w:rPr>
          <w:b/>
          <w:sz w:val="22"/>
        </w:rPr>
        <w:t xml:space="preserve">osmolaridad del </w:t>
      </w:r>
      <w:r w:rsidR="0095238C">
        <w:rPr>
          <w:b/>
          <w:sz w:val="22"/>
        </w:rPr>
        <w:t>LEC</w:t>
      </w:r>
      <w:r w:rsidR="00E43CE9" w:rsidRPr="002A6900">
        <w:rPr>
          <w:sz w:val="22"/>
        </w:rPr>
        <w:t xml:space="preserve"> están</w:t>
      </w:r>
      <w:r w:rsidRPr="002A6900">
        <w:rPr>
          <w:sz w:val="22"/>
        </w:rPr>
        <w:t xml:space="preserve"> </w:t>
      </w:r>
      <w:r w:rsidR="00E43CE9" w:rsidRPr="002A6900">
        <w:rPr>
          <w:sz w:val="22"/>
        </w:rPr>
        <w:t xml:space="preserve">reguladas por la </w:t>
      </w:r>
      <w:r w:rsidR="00E43CE9" w:rsidRPr="00EC54A9">
        <w:rPr>
          <w:sz w:val="22"/>
          <w:u w:val="single"/>
        </w:rPr>
        <w:t>cantidad de agua extracelular</w:t>
      </w:r>
      <w:r w:rsidR="00E43CE9" w:rsidRPr="002A6900">
        <w:rPr>
          <w:sz w:val="22"/>
        </w:rPr>
        <w:t xml:space="preserve">. </w:t>
      </w:r>
    </w:p>
    <w:p w:rsidR="002C6F28" w:rsidRPr="002A6900" w:rsidRDefault="00E43CE9" w:rsidP="003F25DF">
      <w:pPr>
        <w:pStyle w:val="Prrafodelista"/>
        <w:numPr>
          <w:ilvl w:val="0"/>
          <w:numId w:val="4"/>
        </w:numPr>
        <w:rPr>
          <w:sz w:val="22"/>
        </w:rPr>
      </w:pPr>
      <w:r w:rsidRPr="002A6900">
        <w:rPr>
          <w:sz w:val="22"/>
        </w:rPr>
        <w:t>El agua corporal</w:t>
      </w:r>
      <w:r w:rsidR="002C6F28" w:rsidRPr="002A6900">
        <w:rPr>
          <w:sz w:val="22"/>
        </w:rPr>
        <w:t xml:space="preserve"> </w:t>
      </w:r>
      <w:r w:rsidRPr="002A6900">
        <w:rPr>
          <w:sz w:val="22"/>
        </w:rPr>
        <w:t xml:space="preserve">total está controlada por: </w:t>
      </w:r>
    </w:p>
    <w:p w:rsidR="00E43CE9" w:rsidRPr="00EC54A9" w:rsidRDefault="00EC54A9" w:rsidP="003F25DF">
      <w:pPr>
        <w:pStyle w:val="Prrafodelista"/>
        <w:numPr>
          <w:ilvl w:val="0"/>
          <w:numId w:val="3"/>
        </w:numPr>
        <w:rPr>
          <w:b/>
          <w:sz w:val="22"/>
        </w:rPr>
      </w:pPr>
      <w:r w:rsidRPr="00EC54A9">
        <w:rPr>
          <w:b/>
          <w:sz w:val="22"/>
        </w:rPr>
        <w:t>I</w:t>
      </w:r>
      <w:r w:rsidR="00E43CE9" w:rsidRPr="00EC54A9">
        <w:rPr>
          <w:b/>
          <w:sz w:val="22"/>
        </w:rPr>
        <w:t>ngestión de líquido,</w:t>
      </w:r>
      <w:r w:rsidR="002C6F28" w:rsidRPr="00EC54A9">
        <w:rPr>
          <w:b/>
          <w:sz w:val="22"/>
        </w:rPr>
        <w:t xml:space="preserve"> </w:t>
      </w:r>
      <w:r w:rsidR="00E43CE9" w:rsidRPr="00EC54A9">
        <w:rPr>
          <w:sz w:val="22"/>
        </w:rPr>
        <w:t xml:space="preserve">regulado por los factores que determinan la </w:t>
      </w:r>
      <w:r w:rsidR="00E43CE9" w:rsidRPr="00EC54A9">
        <w:rPr>
          <w:sz w:val="22"/>
          <w:u w:val="single"/>
        </w:rPr>
        <w:t>sed</w:t>
      </w:r>
    </w:p>
    <w:p w:rsidR="00E43CE9" w:rsidRPr="00EC54A9" w:rsidRDefault="00EC54A9" w:rsidP="003F25DF">
      <w:pPr>
        <w:pStyle w:val="Prrafodelista"/>
        <w:numPr>
          <w:ilvl w:val="0"/>
          <w:numId w:val="3"/>
        </w:numPr>
        <w:rPr>
          <w:b/>
          <w:sz w:val="22"/>
        </w:rPr>
      </w:pPr>
      <w:r w:rsidRPr="00EC54A9">
        <w:rPr>
          <w:b/>
          <w:sz w:val="22"/>
        </w:rPr>
        <w:t>E</w:t>
      </w:r>
      <w:r w:rsidR="00E43CE9" w:rsidRPr="00EC54A9">
        <w:rPr>
          <w:b/>
          <w:sz w:val="22"/>
        </w:rPr>
        <w:t xml:space="preserve">xcreción renal de agua, </w:t>
      </w:r>
      <w:r w:rsidR="00E43CE9" w:rsidRPr="00EC54A9">
        <w:rPr>
          <w:sz w:val="22"/>
        </w:rPr>
        <w:t xml:space="preserve">controlada por </w:t>
      </w:r>
      <w:r w:rsidR="00E43CE9" w:rsidRPr="00EC54A9">
        <w:rPr>
          <w:sz w:val="22"/>
          <w:u w:val="single"/>
        </w:rPr>
        <w:t>filtración glomerular y la</w:t>
      </w:r>
      <w:r w:rsidR="002C6F28" w:rsidRPr="00EC54A9">
        <w:rPr>
          <w:sz w:val="22"/>
          <w:u w:val="single"/>
        </w:rPr>
        <w:t xml:space="preserve"> </w:t>
      </w:r>
      <w:r w:rsidR="00E43CE9" w:rsidRPr="00EC54A9">
        <w:rPr>
          <w:sz w:val="22"/>
          <w:u w:val="single"/>
        </w:rPr>
        <w:t>reabsorción tubular.</w:t>
      </w:r>
    </w:p>
    <w:p w:rsidR="002C6F28" w:rsidRPr="00E43CE9" w:rsidRDefault="002C6F28" w:rsidP="00E43CE9">
      <w:pPr>
        <w:rPr>
          <w:sz w:val="22"/>
        </w:rPr>
      </w:pPr>
    </w:p>
    <w:p w:rsidR="00E43CE9" w:rsidRPr="00E43CE9" w:rsidRDefault="00E43CE9" w:rsidP="002C6F28">
      <w:pPr>
        <w:pStyle w:val="Ttulo2"/>
      </w:pPr>
      <w:r w:rsidRPr="00E43CE9">
        <w:t>Los riñones excretan un exceso de agua</w:t>
      </w:r>
      <w:r w:rsidR="002C6F28">
        <w:t xml:space="preserve"> </w:t>
      </w:r>
      <w:r w:rsidRPr="00E43CE9">
        <w:t>mediante la formación de una orina diluida</w:t>
      </w:r>
    </w:p>
    <w:p w:rsidR="00081A4E" w:rsidRPr="002A6900" w:rsidRDefault="00E43CE9" w:rsidP="003F25DF">
      <w:pPr>
        <w:pStyle w:val="Prrafodelista"/>
        <w:numPr>
          <w:ilvl w:val="0"/>
          <w:numId w:val="5"/>
        </w:numPr>
        <w:rPr>
          <w:sz w:val="22"/>
        </w:rPr>
      </w:pPr>
      <w:r w:rsidRPr="002A6900">
        <w:rPr>
          <w:sz w:val="22"/>
        </w:rPr>
        <w:t xml:space="preserve">Cuando existe un </w:t>
      </w:r>
      <w:r w:rsidRPr="009F09AB">
        <w:rPr>
          <w:sz w:val="22"/>
          <w:u w:val="single"/>
        </w:rPr>
        <w:t>exceso de</w:t>
      </w:r>
      <w:r w:rsidR="00081A4E" w:rsidRPr="009F09AB">
        <w:rPr>
          <w:sz w:val="22"/>
          <w:u w:val="single"/>
        </w:rPr>
        <w:t xml:space="preserve"> </w:t>
      </w:r>
      <w:r w:rsidRPr="009F09AB">
        <w:rPr>
          <w:sz w:val="22"/>
          <w:u w:val="single"/>
        </w:rPr>
        <w:t>agua</w:t>
      </w:r>
      <w:r w:rsidRPr="009F09AB">
        <w:rPr>
          <w:sz w:val="22"/>
        </w:rPr>
        <w:t xml:space="preserve"> </w:t>
      </w:r>
      <w:r w:rsidRPr="002A6900">
        <w:rPr>
          <w:sz w:val="22"/>
        </w:rPr>
        <w:t xml:space="preserve">y la </w:t>
      </w:r>
      <w:r w:rsidRPr="009F09AB">
        <w:rPr>
          <w:sz w:val="22"/>
          <w:u w:val="single"/>
        </w:rPr>
        <w:t>osmolaridad del agua reducida</w:t>
      </w:r>
      <w:r w:rsidRPr="002A6900">
        <w:rPr>
          <w:sz w:val="22"/>
        </w:rPr>
        <w:t xml:space="preserve">, el riñón puede </w:t>
      </w:r>
      <w:r w:rsidRPr="009F09AB">
        <w:rPr>
          <w:b/>
          <w:sz w:val="22"/>
        </w:rPr>
        <w:t>excretar orina</w:t>
      </w:r>
      <w:r w:rsidRPr="002A6900">
        <w:rPr>
          <w:sz w:val="22"/>
        </w:rPr>
        <w:t xml:space="preserve"> con una </w:t>
      </w:r>
      <w:r w:rsidRPr="009F09AB">
        <w:rPr>
          <w:b/>
          <w:sz w:val="22"/>
        </w:rPr>
        <w:t>osmolaridad</w:t>
      </w:r>
      <w:r w:rsidR="00081A4E" w:rsidRPr="009F09AB">
        <w:rPr>
          <w:b/>
          <w:sz w:val="22"/>
        </w:rPr>
        <w:t xml:space="preserve"> </w:t>
      </w:r>
      <w:r w:rsidRPr="009F09AB">
        <w:rPr>
          <w:b/>
          <w:sz w:val="22"/>
        </w:rPr>
        <w:t>de 50</w:t>
      </w:r>
      <w:r w:rsidR="00081A4E" w:rsidRPr="009F09AB">
        <w:rPr>
          <w:b/>
          <w:sz w:val="22"/>
        </w:rPr>
        <w:t xml:space="preserve"> </w:t>
      </w:r>
      <w:r w:rsidRPr="009F09AB">
        <w:rPr>
          <w:b/>
          <w:sz w:val="22"/>
        </w:rPr>
        <w:t>m</w:t>
      </w:r>
      <w:r w:rsidR="00081A4E" w:rsidRPr="009F09AB">
        <w:rPr>
          <w:b/>
          <w:sz w:val="22"/>
        </w:rPr>
        <w:t>O</w:t>
      </w:r>
      <w:r w:rsidRPr="009F09AB">
        <w:rPr>
          <w:b/>
          <w:sz w:val="22"/>
        </w:rPr>
        <w:t>sm/l</w:t>
      </w:r>
      <w:r w:rsidRPr="002A6900">
        <w:rPr>
          <w:sz w:val="22"/>
        </w:rPr>
        <w:t xml:space="preserve">. </w:t>
      </w:r>
    </w:p>
    <w:p w:rsidR="00081A4E" w:rsidRPr="002A6900" w:rsidRDefault="009F09AB" w:rsidP="003F25DF">
      <w:pPr>
        <w:pStyle w:val="Prrafodelista"/>
        <w:numPr>
          <w:ilvl w:val="0"/>
          <w:numId w:val="5"/>
        </w:numPr>
        <w:rPr>
          <w:sz w:val="22"/>
        </w:rPr>
      </w:pPr>
      <w:r>
        <w:rPr>
          <w:sz w:val="22"/>
        </w:rPr>
        <w:t>C</w:t>
      </w:r>
      <w:r w:rsidR="00E43CE9" w:rsidRPr="002A6900">
        <w:rPr>
          <w:sz w:val="22"/>
        </w:rPr>
        <w:t xml:space="preserve">uando existe una </w:t>
      </w:r>
      <w:r w:rsidR="00E43CE9" w:rsidRPr="009F09AB">
        <w:rPr>
          <w:sz w:val="22"/>
          <w:u w:val="single"/>
        </w:rPr>
        <w:t>deficiencia</w:t>
      </w:r>
      <w:r w:rsidR="00081A4E" w:rsidRPr="009F09AB">
        <w:rPr>
          <w:sz w:val="22"/>
          <w:u w:val="single"/>
        </w:rPr>
        <w:t xml:space="preserve"> </w:t>
      </w:r>
      <w:r w:rsidR="00E43CE9" w:rsidRPr="009F09AB">
        <w:rPr>
          <w:sz w:val="22"/>
          <w:u w:val="single"/>
        </w:rPr>
        <w:t>de agua</w:t>
      </w:r>
      <w:r w:rsidR="00E43CE9" w:rsidRPr="002A6900">
        <w:rPr>
          <w:sz w:val="22"/>
        </w:rPr>
        <w:t xml:space="preserve"> y la </w:t>
      </w:r>
      <w:r w:rsidR="00E43CE9" w:rsidRPr="000B5C6F">
        <w:rPr>
          <w:sz w:val="22"/>
          <w:u w:val="single"/>
        </w:rPr>
        <w:t>osmolaridad está</w:t>
      </w:r>
      <w:r w:rsidR="00081A4E" w:rsidRPr="000B5C6F">
        <w:rPr>
          <w:sz w:val="22"/>
          <w:u w:val="single"/>
        </w:rPr>
        <w:t xml:space="preserve"> </w:t>
      </w:r>
      <w:r w:rsidR="00E43CE9" w:rsidRPr="000B5C6F">
        <w:rPr>
          <w:sz w:val="22"/>
          <w:u w:val="single"/>
        </w:rPr>
        <w:t>elevada</w:t>
      </w:r>
      <w:r w:rsidR="00E43CE9" w:rsidRPr="002A6900">
        <w:rPr>
          <w:sz w:val="22"/>
        </w:rPr>
        <w:t xml:space="preserve">, el riñón puede </w:t>
      </w:r>
      <w:r w:rsidR="00E43CE9" w:rsidRPr="000B5C6F">
        <w:rPr>
          <w:b/>
          <w:sz w:val="22"/>
        </w:rPr>
        <w:t>excretar orina</w:t>
      </w:r>
      <w:r w:rsidR="00E43CE9" w:rsidRPr="002A6900">
        <w:rPr>
          <w:sz w:val="22"/>
        </w:rPr>
        <w:t xml:space="preserve"> con una </w:t>
      </w:r>
      <w:r w:rsidR="000B5C6F" w:rsidRPr="000B5C6F">
        <w:rPr>
          <w:b/>
          <w:sz w:val="22"/>
        </w:rPr>
        <w:t xml:space="preserve">osmolaridad </w:t>
      </w:r>
      <w:r w:rsidR="00E43CE9" w:rsidRPr="000B5C6F">
        <w:rPr>
          <w:b/>
          <w:sz w:val="22"/>
        </w:rPr>
        <w:t>de</w:t>
      </w:r>
      <w:r w:rsidR="00E43CE9" w:rsidRPr="002A6900">
        <w:rPr>
          <w:sz w:val="22"/>
        </w:rPr>
        <w:t xml:space="preserve"> </w:t>
      </w:r>
      <w:r w:rsidR="00E43CE9" w:rsidRPr="000B5C6F">
        <w:rPr>
          <w:b/>
          <w:sz w:val="22"/>
        </w:rPr>
        <w:t>1.200 y 1.400 m</w:t>
      </w:r>
      <w:r w:rsidR="00081A4E" w:rsidRPr="000B5C6F">
        <w:rPr>
          <w:b/>
          <w:sz w:val="22"/>
        </w:rPr>
        <w:t>O</w:t>
      </w:r>
      <w:r w:rsidR="00E43CE9" w:rsidRPr="000B5C6F">
        <w:rPr>
          <w:b/>
          <w:sz w:val="22"/>
        </w:rPr>
        <w:t>sm/</w:t>
      </w:r>
      <w:r w:rsidR="00081A4E" w:rsidRPr="000B5C6F">
        <w:rPr>
          <w:b/>
          <w:sz w:val="22"/>
        </w:rPr>
        <w:t>l</w:t>
      </w:r>
      <w:r w:rsidR="00E43CE9" w:rsidRPr="002A6900">
        <w:rPr>
          <w:sz w:val="22"/>
        </w:rPr>
        <w:t xml:space="preserve">. </w:t>
      </w:r>
    </w:p>
    <w:p w:rsidR="00081A4E" w:rsidRPr="00E43CE9" w:rsidRDefault="007D275C" w:rsidP="00E43CE9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5408" behindDoc="0" locked="0" layoutInCell="1" allowOverlap="1" wp14:anchorId="530C513C" wp14:editId="1A955B1E">
            <wp:simplePos x="0" y="0"/>
            <wp:positionH relativeFrom="column">
              <wp:posOffset>4876800</wp:posOffset>
            </wp:positionH>
            <wp:positionV relativeFrom="paragraph">
              <wp:posOffset>3175</wp:posOffset>
            </wp:positionV>
            <wp:extent cx="2381250" cy="2854960"/>
            <wp:effectExtent l="0" t="0" r="0" b="254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381250" cy="2854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3CE9" w:rsidRPr="00E43CE9" w:rsidRDefault="00E43CE9" w:rsidP="00081A4E">
      <w:pPr>
        <w:pStyle w:val="Ttulo2"/>
      </w:pPr>
      <w:r w:rsidRPr="00E43CE9">
        <w:t>La hormona antidiurética controla</w:t>
      </w:r>
      <w:r w:rsidR="00081A4E">
        <w:t xml:space="preserve"> </w:t>
      </w:r>
      <w:r w:rsidRPr="00E43CE9">
        <w:t>la concentración de la orina</w:t>
      </w:r>
    </w:p>
    <w:p w:rsidR="00081A4E" w:rsidRPr="002A6900" w:rsidRDefault="00F728AE" w:rsidP="003F25DF">
      <w:pPr>
        <w:pStyle w:val="Prrafodelista"/>
        <w:numPr>
          <w:ilvl w:val="0"/>
          <w:numId w:val="6"/>
        </w:numPr>
        <w:ind w:left="360"/>
        <w:rPr>
          <w:sz w:val="22"/>
        </w:rPr>
      </w:pPr>
      <w:r>
        <w:rPr>
          <w:sz w:val="22"/>
        </w:rPr>
        <w:t>U</w:t>
      </w:r>
      <w:r w:rsidR="00E43CE9" w:rsidRPr="002A6900">
        <w:rPr>
          <w:sz w:val="22"/>
        </w:rPr>
        <w:t xml:space="preserve">n </w:t>
      </w:r>
      <w:r w:rsidR="00E43CE9" w:rsidRPr="00F728AE">
        <w:rPr>
          <w:b/>
          <w:sz w:val="22"/>
        </w:rPr>
        <w:t>sistema de retroalimentación</w:t>
      </w:r>
      <w:r w:rsidR="00E43CE9" w:rsidRPr="002A6900">
        <w:rPr>
          <w:sz w:val="22"/>
        </w:rPr>
        <w:t xml:space="preserve"> para </w:t>
      </w:r>
      <w:r w:rsidR="00E43CE9" w:rsidRPr="00F728AE">
        <w:rPr>
          <w:b/>
          <w:sz w:val="22"/>
        </w:rPr>
        <w:t>regular</w:t>
      </w:r>
      <w:r w:rsidR="00081A4E" w:rsidRPr="00F728AE">
        <w:rPr>
          <w:b/>
          <w:sz w:val="22"/>
        </w:rPr>
        <w:t xml:space="preserve"> </w:t>
      </w:r>
      <w:r w:rsidR="00E43CE9" w:rsidRPr="00F728AE">
        <w:rPr>
          <w:b/>
          <w:sz w:val="22"/>
        </w:rPr>
        <w:t>la osmolaridad</w:t>
      </w:r>
      <w:r w:rsidR="00E43CE9" w:rsidRPr="002A6900">
        <w:rPr>
          <w:sz w:val="22"/>
        </w:rPr>
        <w:t xml:space="preserve"> y la </w:t>
      </w:r>
      <w:r w:rsidR="00E43CE9" w:rsidRPr="00F728AE">
        <w:rPr>
          <w:b/>
          <w:sz w:val="22"/>
        </w:rPr>
        <w:t xml:space="preserve">concentración de </w:t>
      </w:r>
      <w:r>
        <w:rPr>
          <w:b/>
          <w:sz w:val="22"/>
        </w:rPr>
        <w:t>Na+</w:t>
      </w:r>
      <w:r w:rsidR="00E43CE9" w:rsidRPr="002A6900">
        <w:rPr>
          <w:sz w:val="22"/>
        </w:rPr>
        <w:t xml:space="preserve"> en el plasma que</w:t>
      </w:r>
      <w:r w:rsidR="00081A4E" w:rsidRPr="002A6900">
        <w:rPr>
          <w:sz w:val="22"/>
        </w:rPr>
        <w:t xml:space="preserve"> </w:t>
      </w:r>
      <w:r w:rsidR="00E43CE9" w:rsidRPr="002A6900">
        <w:rPr>
          <w:sz w:val="22"/>
        </w:rPr>
        <w:t>actúa modificando la excreción renal de agua con independencia</w:t>
      </w:r>
      <w:r w:rsidR="00081A4E" w:rsidRPr="002A6900">
        <w:rPr>
          <w:sz w:val="22"/>
        </w:rPr>
        <w:t xml:space="preserve"> </w:t>
      </w:r>
      <w:r w:rsidR="00E43CE9" w:rsidRPr="002A6900">
        <w:rPr>
          <w:sz w:val="22"/>
        </w:rPr>
        <w:t xml:space="preserve">de la excreción de solutos. </w:t>
      </w:r>
    </w:p>
    <w:p w:rsidR="00E43CE9" w:rsidRPr="002A6900" w:rsidRDefault="00E43CE9" w:rsidP="003F25DF">
      <w:pPr>
        <w:pStyle w:val="Prrafodelista"/>
        <w:numPr>
          <w:ilvl w:val="0"/>
          <w:numId w:val="6"/>
        </w:numPr>
        <w:ind w:left="360"/>
        <w:rPr>
          <w:sz w:val="22"/>
        </w:rPr>
      </w:pPr>
      <w:r w:rsidRPr="002A6900">
        <w:rPr>
          <w:sz w:val="22"/>
        </w:rPr>
        <w:t xml:space="preserve">Un efector fundamental es la </w:t>
      </w:r>
      <w:r w:rsidRPr="0033404D">
        <w:rPr>
          <w:b/>
          <w:sz w:val="22"/>
        </w:rPr>
        <w:t>hormona antidiurética (ADH)</w:t>
      </w:r>
      <w:r w:rsidRPr="002A6900">
        <w:rPr>
          <w:sz w:val="22"/>
        </w:rPr>
        <w:t>,</w:t>
      </w:r>
      <w:r w:rsidR="00081A4E" w:rsidRPr="002A6900">
        <w:rPr>
          <w:sz w:val="22"/>
        </w:rPr>
        <w:t xml:space="preserve"> </w:t>
      </w:r>
      <w:r w:rsidRPr="002A6900">
        <w:rPr>
          <w:sz w:val="22"/>
        </w:rPr>
        <w:t xml:space="preserve">también llamada </w:t>
      </w:r>
      <w:r w:rsidRPr="0033404D">
        <w:rPr>
          <w:b/>
          <w:sz w:val="22"/>
        </w:rPr>
        <w:t>vasopresina</w:t>
      </w:r>
      <w:r w:rsidRPr="002A6900">
        <w:rPr>
          <w:sz w:val="22"/>
        </w:rPr>
        <w:t>.</w:t>
      </w:r>
    </w:p>
    <w:p w:rsidR="00081A4E" w:rsidRDefault="00081A4E" w:rsidP="002A6900">
      <w:pPr>
        <w:rPr>
          <w:sz w:val="22"/>
        </w:rPr>
      </w:pPr>
    </w:p>
    <w:p w:rsidR="00081A4E" w:rsidRDefault="00E43CE9" w:rsidP="003F25DF">
      <w:pPr>
        <w:pStyle w:val="Prrafodelista"/>
        <w:numPr>
          <w:ilvl w:val="0"/>
          <w:numId w:val="6"/>
        </w:numPr>
        <w:ind w:left="360"/>
        <w:rPr>
          <w:sz w:val="22"/>
        </w:rPr>
      </w:pPr>
      <w:r w:rsidRPr="002A6900">
        <w:rPr>
          <w:sz w:val="22"/>
        </w:rPr>
        <w:t xml:space="preserve">Cuando hay un </w:t>
      </w:r>
      <w:r w:rsidRPr="0033404D">
        <w:rPr>
          <w:b/>
          <w:sz w:val="22"/>
        </w:rPr>
        <w:t>exceso de agua</w:t>
      </w:r>
      <w:r w:rsidRPr="002A6900">
        <w:rPr>
          <w:sz w:val="22"/>
        </w:rPr>
        <w:t xml:space="preserve"> y la </w:t>
      </w:r>
      <w:r w:rsidRPr="0033404D">
        <w:rPr>
          <w:b/>
          <w:sz w:val="22"/>
        </w:rPr>
        <w:t>osmolaridad</w:t>
      </w:r>
      <w:r w:rsidR="00081A4E" w:rsidRPr="0033404D">
        <w:rPr>
          <w:b/>
          <w:sz w:val="22"/>
        </w:rPr>
        <w:t xml:space="preserve"> </w:t>
      </w:r>
      <w:r w:rsidRPr="0033404D">
        <w:rPr>
          <w:b/>
          <w:sz w:val="22"/>
        </w:rPr>
        <w:t>se reduce</w:t>
      </w:r>
      <w:r w:rsidRPr="002A6900">
        <w:rPr>
          <w:sz w:val="22"/>
        </w:rPr>
        <w:t xml:space="preserve">, </w:t>
      </w:r>
      <w:r w:rsidRPr="0033404D">
        <w:rPr>
          <w:sz w:val="22"/>
          <w:u w:val="single"/>
        </w:rPr>
        <w:t>desciende la secreción</w:t>
      </w:r>
      <w:r w:rsidR="00081A4E" w:rsidRPr="0033404D">
        <w:rPr>
          <w:sz w:val="22"/>
          <w:u w:val="single"/>
        </w:rPr>
        <w:t xml:space="preserve"> </w:t>
      </w:r>
      <w:r w:rsidRPr="0033404D">
        <w:rPr>
          <w:sz w:val="22"/>
          <w:u w:val="single"/>
        </w:rPr>
        <w:t>de ADH</w:t>
      </w:r>
      <w:r w:rsidRPr="002A6900">
        <w:rPr>
          <w:sz w:val="22"/>
        </w:rPr>
        <w:t xml:space="preserve"> en el lóbulo posterior de la hipófisis. </w:t>
      </w:r>
    </w:p>
    <w:p w:rsidR="0033404D" w:rsidRPr="002A6900" w:rsidRDefault="0033404D" w:rsidP="003F25DF">
      <w:pPr>
        <w:pStyle w:val="Prrafodelista"/>
        <w:numPr>
          <w:ilvl w:val="0"/>
          <w:numId w:val="6"/>
        </w:numPr>
        <w:ind w:left="360"/>
        <w:rPr>
          <w:sz w:val="22"/>
        </w:rPr>
      </w:pPr>
      <w:r>
        <w:rPr>
          <w:sz w:val="22"/>
        </w:rPr>
        <w:t xml:space="preserve">Cuando hay una </w:t>
      </w:r>
      <w:r w:rsidRPr="0033404D">
        <w:rPr>
          <w:b/>
          <w:sz w:val="22"/>
        </w:rPr>
        <w:t>deficiencia de agua</w:t>
      </w:r>
      <w:r>
        <w:rPr>
          <w:sz w:val="22"/>
        </w:rPr>
        <w:t xml:space="preserve"> y </w:t>
      </w:r>
      <w:r w:rsidRPr="0033404D">
        <w:rPr>
          <w:b/>
          <w:sz w:val="22"/>
        </w:rPr>
        <w:t>osmolaridad aumentada</w:t>
      </w:r>
      <w:r>
        <w:rPr>
          <w:sz w:val="22"/>
        </w:rPr>
        <w:t xml:space="preserve">, </w:t>
      </w:r>
      <w:r w:rsidRPr="0033404D">
        <w:rPr>
          <w:sz w:val="22"/>
          <w:u w:val="single"/>
        </w:rPr>
        <w:t>aumenta la secreción de ADH</w:t>
      </w:r>
      <w:r>
        <w:rPr>
          <w:sz w:val="22"/>
        </w:rPr>
        <w:t xml:space="preserve"> en el lóbulo posterior de la hipófisis.</w:t>
      </w:r>
    </w:p>
    <w:p w:rsidR="00081A4E" w:rsidRDefault="00081A4E" w:rsidP="00E43CE9">
      <w:pPr>
        <w:rPr>
          <w:sz w:val="22"/>
        </w:rPr>
      </w:pPr>
    </w:p>
    <w:p w:rsidR="00E43CE9" w:rsidRPr="00E43CE9" w:rsidRDefault="00E43CE9" w:rsidP="00081A4E">
      <w:pPr>
        <w:pStyle w:val="Ttulo3"/>
      </w:pPr>
      <w:r w:rsidRPr="00E43CE9">
        <w:t>Mecanismos renales para excretar una orina diluida</w:t>
      </w:r>
    </w:p>
    <w:p w:rsidR="00081A4E" w:rsidRPr="002A6900" w:rsidRDefault="007D275C" w:rsidP="003F25DF">
      <w:pPr>
        <w:pStyle w:val="Prrafodelista"/>
        <w:numPr>
          <w:ilvl w:val="0"/>
          <w:numId w:val="7"/>
        </w:numPr>
        <w:ind w:left="360"/>
        <w:rPr>
          <w:sz w:val="22"/>
        </w:rPr>
      </w:pPr>
      <w:r>
        <w:rPr>
          <w:sz w:val="22"/>
        </w:rPr>
        <w:t>E</w:t>
      </w:r>
      <w:r w:rsidR="00E43CE9" w:rsidRPr="002A6900">
        <w:rPr>
          <w:sz w:val="22"/>
        </w:rPr>
        <w:t>l</w:t>
      </w:r>
      <w:r w:rsidR="00081A4E" w:rsidRPr="002A6900">
        <w:rPr>
          <w:sz w:val="22"/>
        </w:rPr>
        <w:t xml:space="preserve"> </w:t>
      </w:r>
      <w:r w:rsidR="00E43CE9" w:rsidRPr="002A6900">
        <w:rPr>
          <w:sz w:val="22"/>
        </w:rPr>
        <w:t xml:space="preserve">riñón puede excretar hasta </w:t>
      </w:r>
      <w:r w:rsidR="00E43CE9" w:rsidRPr="007D275C">
        <w:rPr>
          <w:b/>
          <w:sz w:val="22"/>
        </w:rPr>
        <w:t>20</w:t>
      </w:r>
      <w:r w:rsidR="00081A4E" w:rsidRPr="007D275C">
        <w:rPr>
          <w:b/>
          <w:sz w:val="22"/>
        </w:rPr>
        <w:t xml:space="preserve"> litros</w:t>
      </w:r>
      <w:r w:rsidR="00E43CE9" w:rsidRPr="007D275C">
        <w:rPr>
          <w:b/>
          <w:sz w:val="22"/>
        </w:rPr>
        <w:t>/día de orina diluida</w:t>
      </w:r>
      <w:r w:rsidR="00E43CE9" w:rsidRPr="002A6900">
        <w:rPr>
          <w:sz w:val="22"/>
        </w:rPr>
        <w:t>, con una</w:t>
      </w:r>
      <w:r w:rsidR="00081A4E" w:rsidRPr="002A6900">
        <w:rPr>
          <w:sz w:val="22"/>
        </w:rPr>
        <w:t xml:space="preserve"> </w:t>
      </w:r>
      <w:r w:rsidR="00E43CE9" w:rsidRPr="002A6900">
        <w:rPr>
          <w:sz w:val="22"/>
        </w:rPr>
        <w:t xml:space="preserve">concentración de tan sólo </w:t>
      </w:r>
      <w:r w:rsidR="00E43CE9" w:rsidRPr="007D275C">
        <w:rPr>
          <w:b/>
          <w:sz w:val="22"/>
        </w:rPr>
        <w:t>50 mOsm/</w:t>
      </w:r>
      <w:r w:rsidR="00081A4E" w:rsidRPr="007D275C">
        <w:rPr>
          <w:b/>
          <w:sz w:val="22"/>
        </w:rPr>
        <w:t>l</w:t>
      </w:r>
      <w:r w:rsidR="00E43CE9" w:rsidRPr="002A6900">
        <w:rPr>
          <w:sz w:val="22"/>
        </w:rPr>
        <w:t xml:space="preserve">. </w:t>
      </w:r>
    </w:p>
    <w:p w:rsidR="008E7C0F" w:rsidRPr="007D275C" w:rsidRDefault="008E7C0F" w:rsidP="007D275C">
      <w:pPr>
        <w:pStyle w:val="Prrafodelista"/>
        <w:ind w:left="360"/>
        <w:rPr>
          <w:sz w:val="22"/>
        </w:rPr>
      </w:pPr>
    </w:p>
    <w:p w:rsidR="008E7C0F" w:rsidRDefault="00FB627B" w:rsidP="008E7C0F">
      <w:pPr>
        <w:pStyle w:val="Ttulo3"/>
      </w:pPr>
      <w:r>
        <w:rPr>
          <w:noProof/>
          <w:lang w:val="es-GT" w:eastAsia="es-GT"/>
        </w:rPr>
        <w:drawing>
          <wp:anchor distT="0" distB="0" distL="114300" distR="114300" simplePos="0" relativeHeight="251666432" behindDoc="0" locked="0" layoutInCell="1" allowOverlap="1" wp14:anchorId="6ED54C16" wp14:editId="07D4DF0F">
            <wp:simplePos x="0" y="0"/>
            <wp:positionH relativeFrom="column">
              <wp:posOffset>4676775</wp:posOffset>
            </wp:positionH>
            <wp:positionV relativeFrom="paragraph">
              <wp:posOffset>15240</wp:posOffset>
            </wp:positionV>
            <wp:extent cx="2514600" cy="2009775"/>
            <wp:effectExtent l="0" t="0" r="0" b="9525"/>
            <wp:wrapSquare wrapText="bothSides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14600" cy="2009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65C3" w:rsidRPr="007965C3">
        <w:t xml:space="preserve">El líquido tubular continúa </w:t>
      </w:r>
      <w:r w:rsidR="008E7C0F">
        <w:t>i</w:t>
      </w:r>
      <w:r w:rsidR="007965C3" w:rsidRPr="007965C3">
        <w:t xml:space="preserve">soosmótico en el </w:t>
      </w:r>
      <w:r w:rsidR="008E7C0F">
        <w:t xml:space="preserve">túbulo </w:t>
      </w:r>
      <w:r w:rsidR="007965C3" w:rsidRPr="007965C3">
        <w:t xml:space="preserve">proximal. </w:t>
      </w:r>
    </w:p>
    <w:p w:rsidR="008E7C0F" w:rsidRPr="00A7423C" w:rsidRDefault="00FB627B" w:rsidP="003F25DF">
      <w:pPr>
        <w:pStyle w:val="Prrafodelista"/>
        <w:numPr>
          <w:ilvl w:val="0"/>
          <w:numId w:val="8"/>
        </w:numPr>
        <w:rPr>
          <w:sz w:val="22"/>
        </w:rPr>
      </w:pPr>
      <w:r w:rsidRPr="00FB627B">
        <w:rPr>
          <w:b/>
          <w:sz w:val="22"/>
        </w:rPr>
        <w:t>E</w:t>
      </w:r>
      <w:r w:rsidR="007965C3" w:rsidRPr="00FB627B">
        <w:rPr>
          <w:b/>
          <w:sz w:val="22"/>
        </w:rPr>
        <w:t xml:space="preserve">l líquido del </w:t>
      </w:r>
      <w:r w:rsidR="008E7C0F" w:rsidRPr="00FB627B">
        <w:rPr>
          <w:b/>
          <w:sz w:val="22"/>
        </w:rPr>
        <w:t>túbulo</w:t>
      </w:r>
      <w:r w:rsidR="007965C3" w:rsidRPr="00FB627B">
        <w:rPr>
          <w:b/>
          <w:sz w:val="22"/>
        </w:rPr>
        <w:t xml:space="preserve"> proximal</w:t>
      </w:r>
      <w:r w:rsidR="007965C3" w:rsidRPr="00A7423C">
        <w:rPr>
          <w:sz w:val="22"/>
        </w:rPr>
        <w:t xml:space="preserve"> permanece</w:t>
      </w:r>
      <w:r w:rsidR="008E7C0F" w:rsidRPr="00A7423C">
        <w:rPr>
          <w:sz w:val="22"/>
        </w:rPr>
        <w:t xml:space="preserve"> </w:t>
      </w:r>
      <w:r w:rsidR="007965C3" w:rsidRPr="00FB627B">
        <w:rPr>
          <w:sz w:val="22"/>
          <w:u w:val="single"/>
        </w:rPr>
        <w:t>isoosmótico</w:t>
      </w:r>
      <w:r w:rsidR="007965C3" w:rsidRPr="00A7423C">
        <w:rPr>
          <w:sz w:val="22"/>
        </w:rPr>
        <w:t xml:space="preserve"> respecto al </w:t>
      </w:r>
      <w:r w:rsidR="007965C3" w:rsidRPr="00FB627B">
        <w:rPr>
          <w:sz w:val="22"/>
          <w:u w:val="single"/>
        </w:rPr>
        <w:t>plasma</w:t>
      </w:r>
      <w:r w:rsidR="007965C3" w:rsidRPr="00A7423C">
        <w:rPr>
          <w:sz w:val="22"/>
        </w:rPr>
        <w:t>, con una osmolaridad</w:t>
      </w:r>
      <w:r w:rsidR="008E7C0F" w:rsidRPr="00A7423C">
        <w:rPr>
          <w:sz w:val="22"/>
        </w:rPr>
        <w:t xml:space="preserve"> </w:t>
      </w:r>
      <w:r w:rsidR="007965C3" w:rsidRPr="00A7423C">
        <w:rPr>
          <w:sz w:val="22"/>
        </w:rPr>
        <w:t xml:space="preserve">de </w:t>
      </w:r>
      <w:r w:rsidR="007965C3" w:rsidRPr="00FB627B">
        <w:rPr>
          <w:b/>
          <w:sz w:val="22"/>
        </w:rPr>
        <w:t>300 mOsm/</w:t>
      </w:r>
      <w:r w:rsidR="008E7C0F" w:rsidRPr="00FB627B">
        <w:rPr>
          <w:b/>
          <w:sz w:val="22"/>
        </w:rPr>
        <w:t>l</w:t>
      </w:r>
      <w:r w:rsidR="007965C3" w:rsidRPr="00A7423C">
        <w:rPr>
          <w:sz w:val="22"/>
        </w:rPr>
        <w:t xml:space="preserve">. </w:t>
      </w:r>
    </w:p>
    <w:p w:rsidR="008E7C0F" w:rsidRPr="00A7423C" w:rsidRDefault="007965C3" w:rsidP="003F25DF">
      <w:pPr>
        <w:pStyle w:val="Prrafodelista"/>
        <w:numPr>
          <w:ilvl w:val="0"/>
          <w:numId w:val="8"/>
        </w:numPr>
        <w:rPr>
          <w:sz w:val="22"/>
        </w:rPr>
      </w:pPr>
      <w:r w:rsidRPr="00A7423C">
        <w:rPr>
          <w:sz w:val="22"/>
        </w:rPr>
        <w:t>A medida que el líquido pasa por</w:t>
      </w:r>
      <w:r w:rsidR="008E7C0F" w:rsidRPr="00A7423C">
        <w:rPr>
          <w:sz w:val="22"/>
        </w:rPr>
        <w:t xml:space="preserve"> </w:t>
      </w:r>
      <w:r w:rsidRPr="00A7423C">
        <w:rPr>
          <w:sz w:val="22"/>
        </w:rPr>
        <w:t xml:space="preserve">el </w:t>
      </w:r>
      <w:r w:rsidRPr="00FB627B">
        <w:rPr>
          <w:b/>
          <w:sz w:val="22"/>
        </w:rPr>
        <w:t>asa descendente de Henle</w:t>
      </w:r>
      <w:r w:rsidRPr="00A7423C">
        <w:rPr>
          <w:sz w:val="22"/>
        </w:rPr>
        <w:t xml:space="preserve">, el agua se reabsorbe por </w:t>
      </w:r>
      <w:r w:rsidRPr="00FB627B">
        <w:rPr>
          <w:sz w:val="22"/>
          <w:u w:val="single"/>
        </w:rPr>
        <w:t>osmosis</w:t>
      </w:r>
      <w:r w:rsidR="008E7C0F" w:rsidRPr="00A7423C">
        <w:rPr>
          <w:sz w:val="22"/>
        </w:rPr>
        <w:t xml:space="preserve"> </w:t>
      </w:r>
      <w:r w:rsidRPr="00A7423C">
        <w:rPr>
          <w:sz w:val="22"/>
        </w:rPr>
        <w:t xml:space="preserve">y el líquido tubular alcanza el </w:t>
      </w:r>
      <w:r w:rsidRPr="00FB627B">
        <w:rPr>
          <w:sz w:val="22"/>
          <w:u w:val="single"/>
        </w:rPr>
        <w:t>equilibrio con el líquido intersticial</w:t>
      </w:r>
      <w:r w:rsidR="008E7C0F" w:rsidRPr="00A7423C">
        <w:rPr>
          <w:sz w:val="22"/>
        </w:rPr>
        <w:t xml:space="preserve"> </w:t>
      </w:r>
      <w:r w:rsidRPr="00A7423C">
        <w:rPr>
          <w:sz w:val="22"/>
        </w:rPr>
        <w:t xml:space="preserve">circundante de la </w:t>
      </w:r>
      <w:r w:rsidRPr="00FB627B">
        <w:rPr>
          <w:sz w:val="22"/>
          <w:u w:val="single"/>
        </w:rPr>
        <w:t>médula renal</w:t>
      </w:r>
      <w:r w:rsidRPr="00A7423C">
        <w:rPr>
          <w:sz w:val="22"/>
        </w:rPr>
        <w:t xml:space="preserve">, que es muy </w:t>
      </w:r>
      <w:r w:rsidRPr="00FB627B">
        <w:rPr>
          <w:b/>
          <w:sz w:val="22"/>
        </w:rPr>
        <w:t>hipertónico</w:t>
      </w:r>
      <w:r w:rsidR="008E7C0F" w:rsidRPr="00A7423C">
        <w:rPr>
          <w:sz w:val="22"/>
        </w:rPr>
        <w:t xml:space="preserve"> </w:t>
      </w:r>
      <w:r w:rsidRPr="00A7423C">
        <w:rPr>
          <w:sz w:val="22"/>
        </w:rPr>
        <w:t>(alrededor de dos a cuatro veces la osmolaridad del filtrado</w:t>
      </w:r>
      <w:r w:rsidR="008E7C0F" w:rsidRPr="00A7423C">
        <w:rPr>
          <w:sz w:val="22"/>
        </w:rPr>
        <w:t xml:space="preserve"> </w:t>
      </w:r>
      <w:r w:rsidRPr="00A7423C">
        <w:rPr>
          <w:sz w:val="22"/>
        </w:rPr>
        <w:t xml:space="preserve">glomerular en su origen). </w:t>
      </w:r>
    </w:p>
    <w:p w:rsidR="00F34B29" w:rsidRPr="00A7423C" w:rsidRDefault="00FB627B" w:rsidP="003F25DF">
      <w:pPr>
        <w:pStyle w:val="Prrafodelista"/>
        <w:numPr>
          <w:ilvl w:val="0"/>
          <w:numId w:val="8"/>
        </w:numPr>
        <w:rPr>
          <w:sz w:val="22"/>
        </w:rPr>
      </w:pPr>
      <w:r w:rsidRPr="00FB627B">
        <w:rPr>
          <w:b/>
          <w:sz w:val="22"/>
        </w:rPr>
        <w:t>E</w:t>
      </w:r>
      <w:r w:rsidR="007965C3" w:rsidRPr="00FB627B">
        <w:rPr>
          <w:b/>
          <w:sz w:val="22"/>
        </w:rPr>
        <w:t>l líquido tubular</w:t>
      </w:r>
      <w:r w:rsidR="007965C3" w:rsidRPr="00A7423C">
        <w:rPr>
          <w:sz w:val="22"/>
        </w:rPr>
        <w:t xml:space="preserve"> va</w:t>
      </w:r>
      <w:r w:rsidR="008E7C0F" w:rsidRPr="00A7423C">
        <w:rPr>
          <w:sz w:val="22"/>
        </w:rPr>
        <w:t xml:space="preserve"> </w:t>
      </w:r>
      <w:r w:rsidR="007965C3" w:rsidRPr="00FB627B">
        <w:rPr>
          <w:sz w:val="22"/>
          <w:u w:val="single"/>
        </w:rPr>
        <w:t>aumentando su concentración</w:t>
      </w:r>
      <w:r w:rsidR="007965C3" w:rsidRPr="00A7423C">
        <w:rPr>
          <w:sz w:val="22"/>
        </w:rPr>
        <w:t xml:space="preserve"> a medida que fluye hacia la</w:t>
      </w:r>
      <w:r w:rsidR="008E7C0F" w:rsidRPr="00A7423C">
        <w:rPr>
          <w:sz w:val="22"/>
        </w:rPr>
        <w:t xml:space="preserve"> </w:t>
      </w:r>
      <w:r w:rsidR="007965C3" w:rsidRPr="00FB627B">
        <w:rPr>
          <w:b/>
          <w:sz w:val="22"/>
        </w:rPr>
        <w:t>médula interna</w:t>
      </w:r>
      <w:r w:rsidR="007965C3" w:rsidRPr="00A7423C">
        <w:rPr>
          <w:sz w:val="22"/>
        </w:rPr>
        <w:t>.</w:t>
      </w:r>
    </w:p>
    <w:p w:rsidR="007965C3" w:rsidRDefault="007965C3" w:rsidP="007965C3">
      <w:pPr>
        <w:rPr>
          <w:sz w:val="22"/>
        </w:rPr>
      </w:pPr>
    </w:p>
    <w:p w:rsidR="007965C3" w:rsidRDefault="007965C3" w:rsidP="007965C3">
      <w:pPr>
        <w:pStyle w:val="Ttulo3"/>
      </w:pPr>
      <w:r w:rsidRPr="007965C3">
        <w:t>El líquido tubular se diluye en el asa ascendente de</w:t>
      </w:r>
      <w:r>
        <w:t xml:space="preserve"> </w:t>
      </w:r>
      <w:r w:rsidRPr="007965C3">
        <w:t xml:space="preserve">Henle. </w:t>
      </w:r>
    </w:p>
    <w:p w:rsidR="008E7C0F" w:rsidRPr="00A7423C" w:rsidRDefault="007965C3" w:rsidP="003F25DF">
      <w:pPr>
        <w:pStyle w:val="Prrafodelista"/>
        <w:numPr>
          <w:ilvl w:val="0"/>
          <w:numId w:val="9"/>
        </w:numPr>
        <w:rPr>
          <w:sz w:val="22"/>
        </w:rPr>
      </w:pPr>
      <w:r w:rsidRPr="00A7423C">
        <w:rPr>
          <w:sz w:val="22"/>
        </w:rPr>
        <w:t xml:space="preserve">En la </w:t>
      </w:r>
      <w:r w:rsidRPr="00FB627B">
        <w:rPr>
          <w:b/>
          <w:sz w:val="22"/>
        </w:rPr>
        <w:t>rama ascendente del asa de Henle</w:t>
      </w:r>
      <w:r w:rsidRPr="00A7423C">
        <w:rPr>
          <w:sz w:val="22"/>
        </w:rPr>
        <w:t>, especialmente en</w:t>
      </w:r>
      <w:r w:rsidR="008E7C0F" w:rsidRPr="00A7423C">
        <w:rPr>
          <w:sz w:val="22"/>
        </w:rPr>
        <w:t xml:space="preserve"> </w:t>
      </w:r>
      <w:r w:rsidRPr="00A7423C">
        <w:rPr>
          <w:sz w:val="22"/>
        </w:rPr>
        <w:t xml:space="preserve">el </w:t>
      </w:r>
      <w:r w:rsidRPr="00FB627B">
        <w:rPr>
          <w:b/>
          <w:sz w:val="22"/>
        </w:rPr>
        <w:t>segmento grueso</w:t>
      </w:r>
      <w:r w:rsidRPr="00A7423C">
        <w:rPr>
          <w:sz w:val="22"/>
        </w:rPr>
        <w:t xml:space="preserve">, se reabsorben con avidez el </w:t>
      </w:r>
      <w:r w:rsidR="00F728AE" w:rsidRPr="00FB627B">
        <w:rPr>
          <w:sz w:val="22"/>
          <w:u w:val="single"/>
        </w:rPr>
        <w:t>Na</w:t>
      </w:r>
      <w:r w:rsidR="00B665AB">
        <w:rPr>
          <w:sz w:val="22"/>
          <w:u w:val="single"/>
        </w:rPr>
        <w:t>Cl y</w:t>
      </w:r>
      <w:r w:rsidRPr="00FB627B">
        <w:rPr>
          <w:sz w:val="22"/>
          <w:u w:val="single"/>
        </w:rPr>
        <w:t xml:space="preserve"> </w:t>
      </w:r>
      <w:r w:rsidR="00EC7C36">
        <w:rPr>
          <w:sz w:val="22"/>
          <w:u w:val="single"/>
        </w:rPr>
        <w:t>K+</w:t>
      </w:r>
      <w:r w:rsidRPr="00A7423C">
        <w:rPr>
          <w:sz w:val="22"/>
        </w:rPr>
        <w:t xml:space="preserve">. </w:t>
      </w:r>
    </w:p>
    <w:p w:rsidR="008E7C0F" w:rsidRPr="00A7423C" w:rsidRDefault="009B4EBB" w:rsidP="003F25DF">
      <w:pPr>
        <w:pStyle w:val="Prrafodelista"/>
        <w:numPr>
          <w:ilvl w:val="0"/>
          <w:numId w:val="9"/>
        </w:numPr>
        <w:rPr>
          <w:sz w:val="22"/>
        </w:rPr>
      </w:pPr>
      <w:r>
        <w:rPr>
          <w:sz w:val="22"/>
        </w:rPr>
        <w:t>L</w:t>
      </w:r>
      <w:r w:rsidRPr="00A7423C">
        <w:rPr>
          <w:sz w:val="22"/>
        </w:rPr>
        <w:t xml:space="preserve">a </w:t>
      </w:r>
      <w:r w:rsidRPr="00FB627B">
        <w:rPr>
          <w:b/>
          <w:sz w:val="22"/>
        </w:rPr>
        <w:t>rama ascendente del asa de Henle</w:t>
      </w:r>
      <w:r w:rsidRPr="00A7423C">
        <w:rPr>
          <w:sz w:val="22"/>
        </w:rPr>
        <w:t xml:space="preserve"> </w:t>
      </w:r>
      <w:r w:rsidR="007965C3" w:rsidRPr="00A7423C">
        <w:rPr>
          <w:sz w:val="22"/>
        </w:rPr>
        <w:t xml:space="preserve">es </w:t>
      </w:r>
      <w:r w:rsidR="007965C3" w:rsidRPr="009B4EBB">
        <w:rPr>
          <w:sz w:val="22"/>
          <w:u w:val="single"/>
        </w:rPr>
        <w:t>impermeable</w:t>
      </w:r>
      <w:r w:rsidR="008E7C0F" w:rsidRPr="009B4EBB">
        <w:rPr>
          <w:sz w:val="22"/>
          <w:u w:val="single"/>
        </w:rPr>
        <w:t xml:space="preserve"> </w:t>
      </w:r>
      <w:r w:rsidR="007965C3" w:rsidRPr="009B4EBB">
        <w:rPr>
          <w:sz w:val="22"/>
          <w:u w:val="single"/>
        </w:rPr>
        <w:t>al agua</w:t>
      </w:r>
      <w:r w:rsidR="007965C3" w:rsidRPr="00A7423C">
        <w:rPr>
          <w:sz w:val="22"/>
        </w:rPr>
        <w:t xml:space="preserve"> incluso en presencia de grandes cantidades de ADH. </w:t>
      </w:r>
    </w:p>
    <w:p w:rsidR="007965C3" w:rsidRPr="00A7423C" w:rsidRDefault="008E7C0F" w:rsidP="003F25DF">
      <w:pPr>
        <w:pStyle w:val="Prrafodelista"/>
        <w:numPr>
          <w:ilvl w:val="0"/>
          <w:numId w:val="9"/>
        </w:numPr>
        <w:rPr>
          <w:sz w:val="22"/>
        </w:rPr>
      </w:pPr>
      <w:r w:rsidRPr="00A7423C">
        <w:rPr>
          <w:sz w:val="22"/>
        </w:rPr>
        <w:t>I</w:t>
      </w:r>
      <w:r w:rsidR="007965C3" w:rsidRPr="00A7423C">
        <w:rPr>
          <w:sz w:val="22"/>
        </w:rPr>
        <w:t xml:space="preserve">ndependientemente de </w:t>
      </w:r>
      <w:r w:rsidR="007965C3" w:rsidRPr="00A7423C">
        <w:rPr>
          <w:b/>
          <w:sz w:val="22"/>
          <w:u w:val="single"/>
        </w:rPr>
        <w:t>si</w:t>
      </w:r>
      <w:r w:rsidRPr="00A7423C">
        <w:rPr>
          <w:b/>
          <w:sz w:val="22"/>
          <w:u w:val="single"/>
        </w:rPr>
        <w:t xml:space="preserve"> </w:t>
      </w:r>
      <w:r w:rsidR="007965C3" w:rsidRPr="00A7423C">
        <w:rPr>
          <w:b/>
          <w:sz w:val="22"/>
          <w:u w:val="single"/>
        </w:rPr>
        <w:t>hay o no ADH</w:t>
      </w:r>
      <w:r w:rsidR="007965C3" w:rsidRPr="00A7423C">
        <w:rPr>
          <w:sz w:val="22"/>
        </w:rPr>
        <w:t>, el líquido que abandona la parte inicial del segmento</w:t>
      </w:r>
      <w:r w:rsidRPr="00A7423C">
        <w:rPr>
          <w:sz w:val="22"/>
        </w:rPr>
        <w:t xml:space="preserve"> </w:t>
      </w:r>
      <w:r w:rsidR="007965C3" w:rsidRPr="00A7423C">
        <w:rPr>
          <w:sz w:val="22"/>
        </w:rPr>
        <w:t xml:space="preserve">tubular distal es </w:t>
      </w:r>
      <w:r w:rsidR="007965C3" w:rsidRPr="009B4EBB">
        <w:rPr>
          <w:b/>
          <w:sz w:val="22"/>
        </w:rPr>
        <w:t>hipoosmótico</w:t>
      </w:r>
      <w:r w:rsidR="007965C3" w:rsidRPr="00A7423C">
        <w:rPr>
          <w:sz w:val="22"/>
        </w:rPr>
        <w:t>.</w:t>
      </w:r>
    </w:p>
    <w:p w:rsidR="007965C3" w:rsidRDefault="007965C3" w:rsidP="007965C3">
      <w:pPr>
        <w:pStyle w:val="Ttulo3"/>
      </w:pPr>
      <w:r w:rsidRPr="007965C3">
        <w:lastRenderedPageBreak/>
        <w:t>El líquido tubular se diluye aún más en los túbulos distales</w:t>
      </w:r>
      <w:r>
        <w:t xml:space="preserve"> </w:t>
      </w:r>
      <w:r w:rsidRPr="007965C3">
        <w:t xml:space="preserve">y colectores si no hay ADH. </w:t>
      </w:r>
    </w:p>
    <w:p w:rsidR="008E7C0F" w:rsidRPr="00A7423C" w:rsidRDefault="007965C3" w:rsidP="003F25DF">
      <w:pPr>
        <w:pStyle w:val="Prrafodelista"/>
        <w:numPr>
          <w:ilvl w:val="0"/>
          <w:numId w:val="10"/>
        </w:numPr>
        <w:ind w:left="360"/>
        <w:rPr>
          <w:sz w:val="22"/>
        </w:rPr>
      </w:pPr>
      <w:r w:rsidRPr="00A7423C">
        <w:rPr>
          <w:sz w:val="22"/>
        </w:rPr>
        <w:t xml:space="preserve">Cuando el líquido pasa a la </w:t>
      </w:r>
      <w:r w:rsidRPr="00AE23C3">
        <w:rPr>
          <w:sz w:val="22"/>
          <w:u w:val="single"/>
        </w:rPr>
        <w:t>porción final del</w:t>
      </w:r>
      <w:r w:rsidR="008E7C0F" w:rsidRPr="00AE23C3">
        <w:rPr>
          <w:sz w:val="22"/>
          <w:u w:val="single"/>
        </w:rPr>
        <w:t xml:space="preserve"> túbulo</w:t>
      </w:r>
      <w:r w:rsidRPr="00AE23C3">
        <w:rPr>
          <w:sz w:val="22"/>
          <w:u w:val="single"/>
        </w:rPr>
        <w:t xml:space="preserve"> contorneado distal</w:t>
      </w:r>
      <w:r w:rsidRPr="00A7423C">
        <w:rPr>
          <w:sz w:val="22"/>
        </w:rPr>
        <w:t xml:space="preserve">, </w:t>
      </w:r>
      <w:r w:rsidRPr="00AE23C3">
        <w:rPr>
          <w:sz w:val="22"/>
          <w:u w:val="single"/>
        </w:rPr>
        <w:t>conducto colector cortical</w:t>
      </w:r>
      <w:r w:rsidRPr="00A7423C">
        <w:rPr>
          <w:sz w:val="22"/>
        </w:rPr>
        <w:t xml:space="preserve"> y </w:t>
      </w:r>
      <w:r w:rsidRPr="00AE23C3">
        <w:rPr>
          <w:sz w:val="22"/>
          <w:u w:val="single"/>
        </w:rPr>
        <w:t>conducto</w:t>
      </w:r>
      <w:r w:rsidR="008E7C0F" w:rsidRPr="00AE23C3">
        <w:rPr>
          <w:sz w:val="22"/>
          <w:u w:val="single"/>
        </w:rPr>
        <w:t xml:space="preserve"> </w:t>
      </w:r>
      <w:r w:rsidRPr="00AE23C3">
        <w:rPr>
          <w:sz w:val="22"/>
          <w:u w:val="single"/>
        </w:rPr>
        <w:t>colector</w:t>
      </w:r>
      <w:r w:rsidRPr="00A7423C">
        <w:rPr>
          <w:sz w:val="22"/>
        </w:rPr>
        <w:t xml:space="preserve">, se produce una </w:t>
      </w:r>
      <w:r w:rsidRPr="00AE23C3">
        <w:rPr>
          <w:b/>
          <w:sz w:val="22"/>
        </w:rPr>
        <w:t xml:space="preserve">reabsorción adicional de </w:t>
      </w:r>
      <w:r w:rsidR="00F728AE" w:rsidRPr="00AE23C3">
        <w:rPr>
          <w:b/>
          <w:sz w:val="22"/>
        </w:rPr>
        <w:t>Na</w:t>
      </w:r>
      <w:r w:rsidR="00AE23C3" w:rsidRPr="00AE23C3">
        <w:rPr>
          <w:b/>
          <w:sz w:val="22"/>
        </w:rPr>
        <w:t>Cl</w:t>
      </w:r>
      <w:r w:rsidRPr="00A7423C">
        <w:rPr>
          <w:sz w:val="22"/>
        </w:rPr>
        <w:t xml:space="preserve">. </w:t>
      </w:r>
    </w:p>
    <w:p w:rsidR="008E7C0F" w:rsidRPr="00A7423C" w:rsidRDefault="007965C3" w:rsidP="003F25DF">
      <w:pPr>
        <w:pStyle w:val="Prrafodelista"/>
        <w:numPr>
          <w:ilvl w:val="0"/>
          <w:numId w:val="10"/>
        </w:numPr>
        <w:ind w:left="360"/>
        <w:rPr>
          <w:sz w:val="22"/>
        </w:rPr>
      </w:pPr>
      <w:r w:rsidRPr="00121081">
        <w:rPr>
          <w:b/>
          <w:sz w:val="22"/>
        </w:rPr>
        <w:t>Si no hay ADH</w:t>
      </w:r>
      <w:r w:rsidRPr="00A7423C">
        <w:rPr>
          <w:sz w:val="22"/>
        </w:rPr>
        <w:t xml:space="preserve">, esta porción del </w:t>
      </w:r>
      <w:r w:rsidR="008E7C0F" w:rsidRPr="00A7423C">
        <w:rPr>
          <w:sz w:val="22"/>
        </w:rPr>
        <w:t>túbulo</w:t>
      </w:r>
      <w:r w:rsidRPr="00A7423C">
        <w:rPr>
          <w:sz w:val="22"/>
        </w:rPr>
        <w:t xml:space="preserve"> es también</w:t>
      </w:r>
      <w:r w:rsidR="008E7C0F" w:rsidRPr="00A7423C">
        <w:rPr>
          <w:sz w:val="22"/>
        </w:rPr>
        <w:t xml:space="preserve"> </w:t>
      </w:r>
      <w:r w:rsidRPr="00A7423C">
        <w:rPr>
          <w:sz w:val="22"/>
        </w:rPr>
        <w:t xml:space="preserve">impermeable al agua. </w:t>
      </w:r>
    </w:p>
    <w:p w:rsidR="008E7C0F" w:rsidRDefault="008E7C0F" w:rsidP="00A7423C">
      <w:pPr>
        <w:rPr>
          <w:sz w:val="22"/>
        </w:rPr>
      </w:pPr>
    </w:p>
    <w:p w:rsidR="007B2A7D" w:rsidRPr="007B2A7D" w:rsidRDefault="007B2A7D" w:rsidP="008E7C0F">
      <w:pPr>
        <w:pStyle w:val="Ttulo2"/>
      </w:pPr>
      <w:r w:rsidRPr="007B2A7D">
        <w:t>Los riñones conservan agua excretando</w:t>
      </w:r>
      <w:r w:rsidR="008E7C0F">
        <w:t xml:space="preserve"> </w:t>
      </w:r>
      <w:r w:rsidRPr="007B2A7D">
        <w:t>una orina concentrada</w:t>
      </w:r>
    </w:p>
    <w:p w:rsidR="007B2A7D" w:rsidRPr="00703F77" w:rsidRDefault="007B2A7D" w:rsidP="003F25DF">
      <w:pPr>
        <w:pStyle w:val="Prrafodelista"/>
        <w:numPr>
          <w:ilvl w:val="0"/>
          <w:numId w:val="11"/>
        </w:numPr>
        <w:ind w:left="360"/>
        <w:rPr>
          <w:sz w:val="22"/>
        </w:rPr>
      </w:pPr>
      <w:r w:rsidRPr="00703F77">
        <w:rPr>
          <w:sz w:val="22"/>
        </w:rPr>
        <w:t>El riñón humano puede lograr</w:t>
      </w:r>
      <w:r w:rsidR="0049294D" w:rsidRPr="00703F77">
        <w:rPr>
          <w:sz w:val="22"/>
        </w:rPr>
        <w:t xml:space="preserve"> </w:t>
      </w:r>
      <w:r w:rsidRPr="00703F77">
        <w:rPr>
          <w:sz w:val="22"/>
        </w:rPr>
        <w:t xml:space="preserve">una </w:t>
      </w:r>
      <w:r w:rsidRPr="00703F77">
        <w:rPr>
          <w:b/>
          <w:sz w:val="22"/>
        </w:rPr>
        <w:t>concentración máxima de orina de 1.200-1.400 mOsm/</w:t>
      </w:r>
      <w:r w:rsidR="0049294D" w:rsidRPr="00703F77">
        <w:rPr>
          <w:b/>
          <w:sz w:val="22"/>
        </w:rPr>
        <w:t>l</w:t>
      </w:r>
      <w:r w:rsidRPr="00703F77">
        <w:rPr>
          <w:sz w:val="22"/>
        </w:rPr>
        <w:t>,</w:t>
      </w:r>
      <w:r w:rsidR="0049294D" w:rsidRPr="00703F77">
        <w:rPr>
          <w:sz w:val="22"/>
        </w:rPr>
        <w:t xml:space="preserve"> </w:t>
      </w:r>
      <w:r w:rsidRPr="00703F77">
        <w:rPr>
          <w:sz w:val="22"/>
        </w:rPr>
        <w:t>cuatro a cinco veces la osmolaridad del plasma.</w:t>
      </w:r>
    </w:p>
    <w:p w:rsidR="0049294D" w:rsidRDefault="0049294D" w:rsidP="007B2A7D">
      <w:pPr>
        <w:rPr>
          <w:sz w:val="22"/>
        </w:rPr>
      </w:pPr>
    </w:p>
    <w:p w:rsidR="007B2A7D" w:rsidRPr="007B2A7D" w:rsidRDefault="007B2A7D" w:rsidP="0049294D">
      <w:pPr>
        <w:pStyle w:val="Ttulo3"/>
      </w:pPr>
      <w:r w:rsidRPr="007B2A7D">
        <w:t>Volumen obligatorio de orina</w:t>
      </w:r>
    </w:p>
    <w:p w:rsidR="00AF1FA7" w:rsidRPr="00703F77" w:rsidRDefault="005553B2" w:rsidP="003F25DF">
      <w:pPr>
        <w:pStyle w:val="Prrafodelista"/>
        <w:numPr>
          <w:ilvl w:val="0"/>
          <w:numId w:val="12"/>
        </w:numPr>
        <w:ind w:left="360"/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7456" behindDoc="0" locked="0" layoutInCell="1" allowOverlap="1" wp14:anchorId="0C7DE7B1" wp14:editId="552E2F57">
            <wp:simplePos x="0" y="0"/>
            <wp:positionH relativeFrom="column">
              <wp:posOffset>4914900</wp:posOffset>
            </wp:positionH>
            <wp:positionV relativeFrom="paragraph">
              <wp:posOffset>69215</wp:posOffset>
            </wp:positionV>
            <wp:extent cx="2192655" cy="533400"/>
            <wp:effectExtent l="0" t="0" r="0" b="0"/>
            <wp:wrapSquare wrapText="bothSides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192655" cy="53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2A7D" w:rsidRPr="00703F77">
        <w:rPr>
          <w:sz w:val="22"/>
        </w:rPr>
        <w:t xml:space="preserve">Un ser humano de 70 kg debe ingerir unos </w:t>
      </w:r>
      <w:r w:rsidR="007B2A7D" w:rsidRPr="00703F77">
        <w:rPr>
          <w:b/>
          <w:sz w:val="22"/>
        </w:rPr>
        <w:t>600 mOsm de soluto al día</w:t>
      </w:r>
      <w:r w:rsidR="007B2A7D" w:rsidRPr="00703F77">
        <w:rPr>
          <w:sz w:val="22"/>
        </w:rPr>
        <w:t xml:space="preserve">. </w:t>
      </w:r>
    </w:p>
    <w:p w:rsidR="00AF1FA7" w:rsidRPr="00703F77" w:rsidRDefault="00E54F76" w:rsidP="003F25DF">
      <w:pPr>
        <w:pStyle w:val="Prrafodelista"/>
        <w:numPr>
          <w:ilvl w:val="0"/>
          <w:numId w:val="12"/>
        </w:numPr>
        <w:ind w:left="360"/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8480" behindDoc="0" locked="0" layoutInCell="1" allowOverlap="1" wp14:anchorId="67DB05BA" wp14:editId="5877AAB4">
            <wp:simplePos x="0" y="0"/>
            <wp:positionH relativeFrom="column">
              <wp:posOffset>4381500</wp:posOffset>
            </wp:positionH>
            <wp:positionV relativeFrom="paragraph">
              <wp:posOffset>438785</wp:posOffset>
            </wp:positionV>
            <wp:extent cx="2533650" cy="2390775"/>
            <wp:effectExtent l="0" t="0" r="0" b="9525"/>
            <wp:wrapSquare wrapText="bothSides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33650" cy="2390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2A7D" w:rsidRPr="00703F77">
        <w:rPr>
          <w:sz w:val="22"/>
        </w:rPr>
        <w:t>Si la</w:t>
      </w:r>
      <w:r w:rsidR="00AF1FA7" w:rsidRPr="00703F77">
        <w:rPr>
          <w:sz w:val="22"/>
        </w:rPr>
        <w:t xml:space="preserve"> </w:t>
      </w:r>
      <w:r w:rsidR="007B2A7D" w:rsidRPr="00703F77">
        <w:rPr>
          <w:sz w:val="22"/>
        </w:rPr>
        <w:t>capacidad de concentración máxima es de 1.200 mOsm/1, el</w:t>
      </w:r>
      <w:r w:rsidR="00AF1FA7" w:rsidRPr="00703F77">
        <w:rPr>
          <w:sz w:val="22"/>
        </w:rPr>
        <w:t xml:space="preserve"> </w:t>
      </w:r>
      <w:r w:rsidR="007B2A7D" w:rsidRPr="00446C93">
        <w:rPr>
          <w:b/>
          <w:sz w:val="22"/>
        </w:rPr>
        <w:t>volumen mínimo de orina</w:t>
      </w:r>
      <w:r w:rsidR="007B2A7D" w:rsidRPr="00703F77">
        <w:rPr>
          <w:sz w:val="22"/>
        </w:rPr>
        <w:t xml:space="preserve"> que debe excretarse, </w:t>
      </w:r>
      <w:r w:rsidR="00AF1FA7" w:rsidRPr="00446C93">
        <w:rPr>
          <w:b/>
          <w:sz w:val="22"/>
          <w:u w:val="single"/>
        </w:rPr>
        <w:t>v</w:t>
      </w:r>
      <w:r w:rsidR="007B2A7D" w:rsidRPr="00446C93">
        <w:rPr>
          <w:b/>
          <w:sz w:val="22"/>
          <w:u w:val="single"/>
        </w:rPr>
        <w:t>olumen</w:t>
      </w:r>
      <w:r w:rsidR="00AF1FA7" w:rsidRPr="00446C93">
        <w:rPr>
          <w:b/>
          <w:sz w:val="22"/>
          <w:u w:val="single"/>
        </w:rPr>
        <w:t xml:space="preserve"> </w:t>
      </w:r>
      <w:r w:rsidR="007B2A7D" w:rsidRPr="00446C93">
        <w:rPr>
          <w:b/>
          <w:sz w:val="22"/>
          <w:u w:val="single"/>
        </w:rPr>
        <w:t>obligatorio de orina</w:t>
      </w:r>
      <w:r w:rsidR="00446C93">
        <w:rPr>
          <w:sz w:val="22"/>
        </w:rPr>
        <w:t xml:space="preserve"> es </w:t>
      </w:r>
      <w:r w:rsidR="00446C93" w:rsidRPr="00446C93">
        <w:rPr>
          <w:b/>
          <w:sz w:val="22"/>
          <w:u w:val="single"/>
        </w:rPr>
        <w:t>0.5L/día</w:t>
      </w:r>
      <w:r w:rsidR="007B2A7D" w:rsidRPr="00703F77">
        <w:rPr>
          <w:sz w:val="22"/>
        </w:rPr>
        <w:t>, puede calcularse como</w:t>
      </w:r>
      <w:r w:rsidR="00AF1FA7" w:rsidRPr="00703F77">
        <w:rPr>
          <w:sz w:val="22"/>
        </w:rPr>
        <w:t xml:space="preserve">: </w:t>
      </w:r>
    </w:p>
    <w:p w:rsidR="002438B5" w:rsidRDefault="002438B5" w:rsidP="00703F77">
      <w:pPr>
        <w:rPr>
          <w:sz w:val="22"/>
        </w:rPr>
      </w:pPr>
    </w:p>
    <w:p w:rsidR="007B2A7D" w:rsidRPr="007B2A7D" w:rsidRDefault="007B2A7D" w:rsidP="002438B5">
      <w:pPr>
        <w:pStyle w:val="Ttulo2"/>
      </w:pPr>
      <w:r w:rsidRPr="007B2A7D">
        <w:t>Densidad específica de la orina</w:t>
      </w:r>
    </w:p>
    <w:p w:rsidR="002438B5" w:rsidRPr="002655D9" w:rsidRDefault="007B2A7D" w:rsidP="003F25DF">
      <w:pPr>
        <w:pStyle w:val="Prrafodelista"/>
        <w:numPr>
          <w:ilvl w:val="0"/>
          <w:numId w:val="13"/>
        </w:numPr>
        <w:ind w:left="360"/>
        <w:rPr>
          <w:sz w:val="22"/>
        </w:rPr>
      </w:pPr>
      <w:r w:rsidRPr="002655D9">
        <w:rPr>
          <w:sz w:val="22"/>
        </w:rPr>
        <w:t xml:space="preserve">Cuanto </w:t>
      </w:r>
      <w:r w:rsidRPr="00E54F76">
        <w:rPr>
          <w:b/>
          <w:sz w:val="22"/>
        </w:rPr>
        <w:t>más concentrada</w:t>
      </w:r>
      <w:r w:rsidRPr="002655D9">
        <w:rPr>
          <w:sz w:val="22"/>
        </w:rPr>
        <w:t xml:space="preserve"> es</w:t>
      </w:r>
      <w:r w:rsidR="002438B5" w:rsidRPr="002655D9">
        <w:rPr>
          <w:sz w:val="22"/>
        </w:rPr>
        <w:t xml:space="preserve"> </w:t>
      </w:r>
      <w:r w:rsidRPr="002655D9">
        <w:rPr>
          <w:sz w:val="22"/>
        </w:rPr>
        <w:t xml:space="preserve">la orina </w:t>
      </w:r>
      <w:r w:rsidRPr="00E54F76">
        <w:rPr>
          <w:b/>
          <w:sz w:val="22"/>
        </w:rPr>
        <w:t>mayor es su densidad específica</w:t>
      </w:r>
      <w:r w:rsidRPr="002655D9">
        <w:rPr>
          <w:sz w:val="22"/>
        </w:rPr>
        <w:t xml:space="preserve">. </w:t>
      </w:r>
    </w:p>
    <w:p w:rsidR="002438B5" w:rsidRPr="002655D9" w:rsidRDefault="00E54F76" w:rsidP="003F25DF">
      <w:pPr>
        <w:pStyle w:val="Prrafodelista"/>
        <w:numPr>
          <w:ilvl w:val="0"/>
          <w:numId w:val="13"/>
        </w:numPr>
        <w:ind w:left="360"/>
        <w:rPr>
          <w:sz w:val="22"/>
        </w:rPr>
      </w:pPr>
      <w:r w:rsidRPr="00E54F76">
        <w:rPr>
          <w:b/>
          <w:sz w:val="22"/>
        </w:rPr>
        <w:t>L</w:t>
      </w:r>
      <w:r w:rsidR="007B2A7D" w:rsidRPr="00E54F76">
        <w:rPr>
          <w:b/>
          <w:sz w:val="22"/>
        </w:rPr>
        <w:t>a densidad específica</w:t>
      </w:r>
      <w:r w:rsidR="007B2A7D" w:rsidRPr="002655D9">
        <w:rPr>
          <w:sz w:val="22"/>
        </w:rPr>
        <w:t xml:space="preserve"> de la orina </w:t>
      </w:r>
      <w:r w:rsidR="007B2A7D" w:rsidRPr="00E54F76">
        <w:rPr>
          <w:sz w:val="22"/>
          <w:u w:val="single"/>
        </w:rPr>
        <w:t>aumenta linealmente</w:t>
      </w:r>
      <w:r w:rsidR="002438B5" w:rsidRPr="002655D9">
        <w:rPr>
          <w:sz w:val="22"/>
        </w:rPr>
        <w:t xml:space="preserve"> </w:t>
      </w:r>
      <w:r w:rsidR="007B2A7D" w:rsidRPr="002655D9">
        <w:rPr>
          <w:sz w:val="22"/>
        </w:rPr>
        <w:t xml:space="preserve">al hacerlo su </w:t>
      </w:r>
      <w:r w:rsidR="007B2A7D" w:rsidRPr="00E54F76">
        <w:rPr>
          <w:b/>
          <w:sz w:val="22"/>
        </w:rPr>
        <w:t>osmolaridad</w:t>
      </w:r>
      <w:r w:rsidR="007B2A7D" w:rsidRPr="002655D9">
        <w:rPr>
          <w:sz w:val="22"/>
        </w:rPr>
        <w:t xml:space="preserve">. </w:t>
      </w:r>
    </w:p>
    <w:p w:rsidR="002438B5" w:rsidRPr="002655D9" w:rsidRDefault="00E54F76" w:rsidP="003F25DF">
      <w:pPr>
        <w:pStyle w:val="Prrafodelista"/>
        <w:numPr>
          <w:ilvl w:val="0"/>
          <w:numId w:val="13"/>
        </w:numPr>
        <w:ind w:left="360"/>
        <w:rPr>
          <w:sz w:val="22"/>
        </w:rPr>
      </w:pPr>
      <w:r w:rsidRPr="00E54F76">
        <w:rPr>
          <w:b/>
          <w:sz w:val="22"/>
        </w:rPr>
        <w:t>L</w:t>
      </w:r>
      <w:r w:rsidR="007B2A7D" w:rsidRPr="00E54F76">
        <w:rPr>
          <w:b/>
          <w:sz w:val="22"/>
        </w:rPr>
        <w:t>a densidad</w:t>
      </w:r>
      <w:r w:rsidR="002438B5" w:rsidRPr="00E54F76">
        <w:rPr>
          <w:b/>
          <w:sz w:val="22"/>
        </w:rPr>
        <w:t xml:space="preserve"> </w:t>
      </w:r>
      <w:r w:rsidR="007B2A7D" w:rsidRPr="00E54F76">
        <w:rPr>
          <w:b/>
          <w:sz w:val="22"/>
        </w:rPr>
        <w:t>específica</w:t>
      </w:r>
      <w:r w:rsidR="007B2A7D" w:rsidRPr="002655D9">
        <w:rPr>
          <w:sz w:val="22"/>
        </w:rPr>
        <w:t xml:space="preserve"> de la orina es una </w:t>
      </w:r>
      <w:r w:rsidR="007B2A7D" w:rsidRPr="00E54F76">
        <w:rPr>
          <w:sz w:val="22"/>
          <w:u w:val="single"/>
        </w:rPr>
        <w:t>medida del peso</w:t>
      </w:r>
      <w:r w:rsidR="007B2A7D" w:rsidRPr="002655D9">
        <w:rPr>
          <w:sz w:val="22"/>
        </w:rPr>
        <w:t xml:space="preserve"> de </w:t>
      </w:r>
      <w:r w:rsidR="007B2A7D" w:rsidRPr="00E54F76">
        <w:rPr>
          <w:sz w:val="22"/>
          <w:u w:val="single"/>
        </w:rPr>
        <w:t>solutos en un</w:t>
      </w:r>
      <w:r w:rsidR="002438B5" w:rsidRPr="00E54F76">
        <w:rPr>
          <w:sz w:val="22"/>
          <w:u w:val="single"/>
        </w:rPr>
        <w:t xml:space="preserve"> </w:t>
      </w:r>
      <w:r w:rsidR="007B2A7D" w:rsidRPr="00E54F76">
        <w:rPr>
          <w:sz w:val="22"/>
          <w:u w:val="single"/>
        </w:rPr>
        <w:t>volumen</w:t>
      </w:r>
      <w:r>
        <w:rPr>
          <w:sz w:val="22"/>
        </w:rPr>
        <w:t xml:space="preserve"> dado de orina; </w:t>
      </w:r>
      <w:r w:rsidRPr="00E54F76">
        <w:rPr>
          <w:sz w:val="22"/>
          <w:u w:val="single"/>
        </w:rPr>
        <w:t>D</w:t>
      </w:r>
      <w:r w:rsidR="007B2A7D" w:rsidRPr="00E54F76">
        <w:rPr>
          <w:sz w:val="22"/>
          <w:u w:val="single"/>
        </w:rPr>
        <w:t>eterminada</w:t>
      </w:r>
      <w:r w:rsidR="007B2A7D" w:rsidRPr="002655D9">
        <w:rPr>
          <w:sz w:val="22"/>
        </w:rPr>
        <w:t xml:space="preserve"> por el</w:t>
      </w:r>
      <w:r w:rsidR="002438B5" w:rsidRPr="002655D9">
        <w:rPr>
          <w:sz w:val="22"/>
        </w:rPr>
        <w:t xml:space="preserve"> </w:t>
      </w:r>
      <w:r w:rsidR="007B2A7D" w:rsidRPr="00E54F76">
        <w:rPr>
          <w:b/>
          <w:sz w:val="22"/>
        </w:rPr>
        <w:t>número</w:t>
      </w:r>
      <w:r w:rsidR="007B2A7D" w:rsidRPr="002655D9">
        <w:rPr>
          <w:sz w:val="22"/>
        </w:rPr>
        <w:t xml:space="preserve"> y </w:t>
      </w:r>
      <w:r w:rsidR="007B2A7D" w:rsidRPr="00E54F76">
        <w:rPr>
          <w:b/>
          <w:sz w:val="22"/>
        </w:rPr>
        <w:t>tamaño</w:t>
      </w:r>
      <w:r w:rsidR="007B2A7D" w:rsidRPr="002655D9">
        <w:rPr>
          <w:sz w:val="22"/>
        </w:rPr>
        <w:t xml:space="preserve"> de las moléculas de soluto. </w:t>
      </w:r>
    </w:p>
    <w:p w:rsidR="007B2A7D" w:rsidRPr="002655D9" w:rsidRDefault="00E54F76" w:rsidP="003F25DF">
      <w:pPr>
        <w:pStyle w:val="Prrafodelista"/>
        <w:numPr>
          <w:ilvl w:val="0"/>
          <w:numId w:val="13"/>
        </w:numPr>
        <w:ind w:left="360"/>
        <w:rPr>
          <w:sz w:val="22"/>
        </w:rPr>
      </w:pPr>
      <w:r w:rsidRPr="00E54F76">
        <w:rPr>
          <w:b/>
          <w:sz w:val="22"/>
        </w:rPr>
        <w:t>L</w:t>
      </w:r>
      <w:r w:rsidR="007B2A7D" w:rsidRPr="00E54F76">
        <w:rPr>
          <w:b/>
          <w:sz w:val="22"/>
        </w:rPr>
        <w:t>a osmolaridad</w:t>
      </w:r>
      <w:r w:rsidR="007B2A7D" w:rsidRPr="002655D9">
        <w:rPr>
          <w:sz w:val="22"/>
        </w:rPr>
        <w:t>, está determinada por el</w:t>
      </w:r>
      <w:r w:rsidR="002438B5" w:rsidRPr="002655D9">
        <w:rPr>
          <w:sz w:val="22"/>
        </w:rPr>
        <w:t xml:space="preserve"> </w:t>
      </w:r>
      <w:r w:rsidR="007B2A7D" w:rsidRPr="00E54F76">
        <w:rPr>
          <w:sz w:val="22"/>
          <w:u w:val="single"/>
        </w:rPr>
        <w:t>número de moléculas</w:t>
      </w:r>
      <w:r w:rsidR="007B2A7D" w:rsidRPr="002655D9">
        <w:rPr>
          <w:sz w:val="22"/>
        </w:rPr>
        <w:t xml:space="preserve"> de soluto en un </w:t>
      </w:r>
      <w:r w:rsidR="007B2A7D" w:rsidRPr="00E54F76">
        <w:rPr>
          <w:sz w:val="22"/>
          <w:u w:val="single"/>
        </w:rPr>
        <w:t>volumen</w:t>
      </w:r>
      <w:r w:rsidR="007B2A7D" w:rsidRPr="002655D9">
        <w:rPr>
          <w:sz w:val="22"/>
        </w:rPr>
        <w:t xml:space="preserve"> dado.</w:t>
      </w:r>
      <w:r w:rsidR="002438B5" w:rsidRPr="002655D9">
        <w:rPr>
          <w:sz w:val="22"/>
        </w:rPr>
        <w:t xml:space="preserve"> </w:t>
      </w:r>
    </w:p>
    <w:p w:rsidR="002438B5" w:rsidRPr="007B2A7D" w:rsidRDefault="002438B5" w:rsidP="002655D9">
      <w:pPr>
        <w:rPr>
          <w:sz w:val="22"/>
        </w:rPr>
      </w:pPr>
    </w:p>
    <w:p w:rsidR="002438B5" w:rsidRPr="002655D9" w:rsidRDefault="007B2A7D" w:rsidP="003F25DF">
      <w:pPr>
        <w:pStyle w:val="Prrafodelista"/>
        <w:numPr>
          <w:ilvl w:val="0"/>
          <w:numId w:val="13"/>
        </w:numPr>
        <w:ind w:left="360"/>
        <w:rPr>
          <w:sz w:val="22"/>
        </w:rPr>
      </w:pPr>
      <w:r w:rsidRPr="00E54F76">
        <w:rPr>
          <w:b/>
          <w:sz w:val="22"/>
        </w:rPr>
        <w:t>La densidad específica</w:t>
      </w:r>
      <w:r w:rsidRPr="002655D9">
        <w:rPr>
          <w:sz w:val="22"/>
        </w:rPr>
        <w:t xml:space="preserve"> de la orina </w:t>
      </w:r>
      <w:r w:rsidR="002438B5" w:rsidRPr="002655D9">
        <w:rPr>
          <w:sz w:val="22"/>
        </w:rPr>
        <w:t xml:space="preserve">es </w:t>
      </w:r>
      <w:r w:rsidRPr="002655D9">
        <w:rPr>
          <w:sz w:val="22"/>
        </w:rPr>
        <w:t xml:space="preserve">entre </w:t>
      </w:r>
      <w:r w:rsidRPr="002655D9">
        <w:rPr>
          <w:b/>
          <w:sz w:val="22"/>
        </w:rPr>
        <w:t>1,002 y 1,028 g/ml</w:t>
      </w:r>
      <w:r w:rsidRPr="002655D9">
        <w:rPr>
          <w:sz w:val="22"/>
        </w:rPr>
        <w:t xml:space="preserve">, con un aumento de </w:t>
      </w:r>
      <w:r w:rsidRPr="00E54F76">
        <w:rPr>
          <w:b/>
          <w:sz w:val="22"/>
        </w:rPr>
        <w:t>0,001</w:t>
      </w:r>
      <w:r w:rsidR="002438B5" w:rsidRPr="002655D9">
        <w:rPr>
          <w:sz w:val="22"/>
        </w:rPr>
        <w:t xml:space="preserve"> </w:t>
      </w:r>
      <w:r w:rsidRPr="002655D9">
        <w:rPr>
          <w:sz w:val="22"/>
        </w:rPr>
        <w:t xml:space="preserve">por cada </w:t>
      </w:r>
      <w:r w:rsidRPr="00E54F76">
        <w:rPr>
          <w:b/>
          <w:sz w:val="22"/>
        </w:rPr>
        <w:t>35-40 mOsm/</w:t>
      </w:r>
      <w:r w:rsidR="002438B5" w:rsidRPr="00E54F76">
        <w:rPr>
          <w:b/>
          <w:sz w:val="22"/>
        </w:rPr>
        <w:t>l</w:t>
      </w:r>
      <w:r w:rsidRPr="002655D9">
        <w:rPr>
          <w:sz w:val="22"/>
        </w:rPr>
        <w:t xml:space="preserve"> de aumento en la osmolaridad de</w:t>
      </w:r>
      <w:r w:rsidR="002438B5" w:rsidRPr="002655D9">
        <w:rPr>
          <w:sz w:val="22"/>
        </w:rPr>
        <w:t xml:space="preserve"> </w:t>
      </w:r>
      <w:r w:rsidRPr="002655D9">
        <w:rPr>
          <w:sz w:val="22"/>
        </w:rPr>
        <w:t xml:space="preserve">la orina. </w:t>
      </w:r>
    </w:p>
    <w:p w:rsidR="007965C3" w:rsidRDefault="007965C3" w:rsidP="002655D9">
      <w:pPr>
        <w:rPr>
          <w:sz w:val="22"/>
        </w:rPr>
      </w:pPr>
    </w:p>
    <w:p w:rsidR="007B2A7D" w:rsidRPr="007B2A7D" w:rsidRDefault="007B2A7D" w:rsidP="0093758B">
      <w:pPr>
        <w:pStyle w:val="Ttulo2"/>
      </w:pPr>
      <w:r w:rsidRPr="007B2A7D">
        <w:t>Requisitos para excretar una orina concentrada:</w:t>
      </w:r>
      <w:r w:rsidR="0093758B">
        <w:t xml:space="preserve"> </w:t>
      </w:r>
      <w:r w:rsidRPr="007B2A7D">
        <w:t>concentraciones altas de ADH y médula renal</w:t>
      </w:r>
      <w:r w:rsidR="0093758B">
        <w:t xml:space="preserve"> </w:t>
      </w:r>
      <w:r w:rsidRPr="007B2A7D">
        <w:t>hiperosmótica</w:t>
      </w:r>
    </w:p>
    <w:p w:rsidR="00806DAD" w:rsidRPr="002655D9" w:rsidRDefault="007B2A7D" w:rsidP="003F25DF">
      <w:pPr>
        <w:pStyle w:val="Prrafodelista"/>
        <w:numPr>
          <w:ilvl w:val="0"/>
          <w:numId w:val="14"/>
        </w:numPr>
        <w:ind w:left="360"/>
        <w:rPr>
          <w:sz w:val="22"/>
        </w:rPr>
      </w:pPr>
      <w:r w:rsidRPr="002655D9">
        <w:rPr>
          <w:sz w:val="22"/>
        </w:rPr>
        <w:t xml:space="preserve">Los requisitos básicos para formar una </w:t>
      </w:r>
      <w:r w:rsidRPr="001D265D">
        <w:rPr>
          <w:b/>
          <w:sz w:val="22"/>
        </w:rPr>
        <w:t>orina concentrada</w:t>
      </w:r>
      <w:r w:rsidR="00806DAD" w:rsidRPr="002655D9">
        <w:rPr>
          <w:sz w:val="22"/>
        </w:rPr>
        <w:t xml:space="preserve"> </w:t>
      </w:r>
      <w:r w:rsidRPr="002655D9">
        <w:rPr>
          <w:sz w:val="22"/>
        </w:rPr>
        <w:t xml:space="preserve">son: </w:t>
      </w:r>
    </w:p>
    <w:p w:rsidR="00806DAD" w:rsidRPr="001D265D" w:rsidRDefault="001D265D" w:rsidP="003F25DF">
      <w:pPr>
        <w:pStyle w:val="Prrafodelista"/>
        <w:numPr>
          <w:ilvl w:val="0"/>
          <w:numId w:val="15"/>
        </w:numPr>
        <w:rPr>
          <w:sz w:val="22"/>
        </w:rPr>
      </w:pPr>
      <w:r w:rsidRPr="001D265D">
        <w:rPr>
          <w:b/>
          <w:sz w:val="22"/>
        </w:rPr>
        <w:t>C</w:t>
      </w:r>
      <w:r w:rsidR="007B2A7D" w:rsidRPr="001D265D">
        <w:rPr>
          <w:b/>
          <w:sz w:val="22"/>
        </w:rPr>
        <w:t>oncentración elevada de ADH</w:t>
      </w:r>
      <w:r w:rsidR="007B2A7D" w:rsidRPr="001D265D">
        <w:rPr>
          <w:sz w:val="22"/>
        </w:rPr>
        <w:t>, que aumenta la</w:t>
      </w:r>
      <w:r w:rsidR="00806DAD" w:rsidRPr="001D265D">
        <w:rPr>
          <w:sz w:val="22"/>
        </w:rPr>
        <w:t xml:space="preserve"> </w:t>
      </w:r>
      <w:r w:rsidR="007B2A7D" w:rsidRPr="001D265D">
        <w:rPr>
          <w:sz w:val="22"/>
        </w:rPr>
        <w:t>permeabilidad de los túbulos distales y conductos colectores</w:t>
      </w:r>
      <w:r w:rsidR="00806DAD" w:rsidRPr="001D265D">
        <w:rPr>
          <w:sz w:val="22"/>
        </w:rPr>
        <w:t xml:space="preserve"> </w:t>
      </w:r>
      <w:r w:rsidR="007B2A7D" w:rsidRPr="001D265D">
        <w:rPr>
          <w:sz w:val="22"/>
        </w:rPr>
        <w:t>al agua</w:t>
      </w:r>
      <w:r>
        <w:rPr>
          <w:sz w:val="22"/>
        </w:rPr>
        <w:t>.</w:t>
      </w:r>
      <w:r w:rsidR="007B2A7D" w:rsidRPr="001D265D">
        <w:rPr>
          <w:sz w:val="22"/>
        </w:rPr>
        <w:t xml:space="preserve"> </w:t>
      </w:r>
    </w:p>
    <w:p w:rsidR="007B2A7D" w:rsidRPr="001D265D" w:rsidRDefault="001D265D" w:rsidP="003F25DF">
      <w:pPr>
        <w:pStyle w:val="Prrafodelista"/>
        <w:numPr>
          <w:ilvl w:val="0"/>
          <w:numId w:val="15"/>
        </w:numPr>
        <w:rPr>
          <w:sz w:val="22"/>
        </w:rPr>
      </w:pPr>
      <w:r>
        <w:rPr>
          <w:b/>
          <w:sz w:val="22"/>
        </w:rPr>
        <w:t>E</w:t>
      </w:r>
      <w:r w:rsidR="007B2A7D" w:rsidRPr="001D265D">
        <w:rPr>
          <w:b/>
          <w:sz w:val="22"/>
        </w:rPr>
        <w:t>levada osmolaridad del líquido</w:t>
      </w:r>
      <w:r w:rsidR="00806DAD" w:rsidRPr="001D265D">
        <w:rPr>
          <w:b/>
          <w:sz w:val="22"/>
        </w:rPr>
        <w:t xml:space="preserve"> </w:t>
      </w:r>
      <w:r w:rsidR="007B2A7D" w:rsidRPr="001D265D">
        <w:rPr>
          <w:b/>
          <w:sz w:val="22"/>
        </w:rPr>
        <w:t>del intersticio medular renal</w:t>
      </w:r>
      <w:r w:rsidR="007B2A7D" w:rsidRPr="001D265D">
        <w:rPr>
          <w:sz w:val="22"/>
        </w:rPr>
        <w:t>, que proporciona el gradiente</w:t>
      </w:r>
      <w:r w:rsidR="0009378C" w:rsidRPr="001D265D">
        <w:rPr>
          <w:sz w:val="22"/>
        </w:rPr>
        <w:t xml:space="preserve"> </w:t>
      </w:r>
      <w:r w:rsidR="007B2A7D" w:rsidRPr="001D265D">
        <w:rPr>
          <w:sz w:val="22"/>
        </w:rPr>
        <w:t>osmótico necesario para reabsorber el agua en presencia de</w:t>
      </w:r>
      <w:r w:rsidR="0009378C" w:rsidRPr="001D265D">
        <w:rPr>
          <w:sz w:val="22"/>
        </w:rPr>
        <w:t xml:space="preserve"> </w:t>
      </w:r>
      <w:r w:rsidR="007B2A7D" w:rsidRPr="001D265D">
        <w:rPr>
          <w:sz w:val="22"/>
        </w:rPr>
        <w:t>concentraciones altas de ADH.</w:t>
      </w:r>
    </w:p>
    <w:p w:rsidR="0009378C" w:rsidRPr="007B2A7D" w:rsidRDefault="0009378C" w:rsidP="007B2A7D">
      <w:pPr>
        <w:rPr>
          <w:sz w:val="22"/>
        </w:rPr>
      </w:pPr>
    </w:p>
    <w:p w:rsidR="0009378C" w:rsidRPr="002655D9" w:rsidRDefault="007B2A7D" w:rsidP="003F25DF">
      <w:pPr>
        <w:pStyle w:val="Prrafodelista"/>
        <w:numPr>
          <w:ilvl w:val="0"/>
          <w:numId w:val="14"/>
        </w:numPr>
        <w:ind w:left="360"/>
        <w:rPr>
          <w:sz w:val="22"/>
        </w:rPr>
      </w:pPr>
      <w:r w:rsidRPr="001D265D">
        <w:rPr>
          <w:b/>
          <w:sz w:val="22"/>
        </w:rPr>
        <w:t>El intersticio medular renal</w:t>
      </w:r>
      <w:r w:rsidRPr="002655D9">
        <w:rPr>
          <w:sz w:val="22"/>
        </w:rPr>
        <w:t xml:space="preserve"> que rodea a los conductos</w:t>
      </w:r>
      <w:r w:rsidR="0009378C" w:rsidRPr="002655D9">
        <w:rPr>
          <w:sz w:val="22"/>
        </w:rPr>
        <w:t xml:space="preserve"> </w:t>
      </w:r>
      <w:r w:rsidRPr="002655D9">
        <w:rPr>
          <w:sz w:val="22"/>
        </w:rPr>
        <w:t xml:space="preserve">colectores es </w:t>
      </w:r>
      <w:r w:rsidRPr="001D265D">
        <w:rPr>
          <w:b/>
          <w:sz w:val="22"/>
        </w:rPr>
        <w:t>hiperosmótico</w:t>
      </w:r>
      <w:r w:rsidR="001951AA">
        <w:rPr>
          <w:b/>
          <w:sz w:val="22"/>
        </w:rPr>
        <w:t>;</w:t>
      </w:r>
      <w:r w:rsidRPr="002655D9">
        <w:rPr>
          <w:sz w:val="22"/>
        </w:rPr>
        <w:t xml:space="preserve"> cuando las </w:t>
      </w:r>
      <w:r w:rsidRPr="001951AA">
        <w:rPr>
          <w:sz w:val="22"/>
          <w:u w:val="single"/>
        </w:rPr>
        <w:t xml:space="preserve">concentraciones de </w:t>
      </w:r>
      <w:r w:rsidRPr="001951AA">
        <w:rPr>
          <w:b/>
          <w:sz w:val="22"/>
          <w:u w:val="single"/>
        </w:rPr>
        <w:t>ADH</w:t>
      </w:r>
      <w:r w:rsidRPr="001951AA">
        <w:rPr>
          <w:sz w:val="22"/>
          <w:u w:val="single"/>
        </w:rPr>
        <w:t xml:space="preserve"> son altas</w:t>
      </w:r>
      <w:r w:rsidRPr="002655D9">
        <w:rPr>
          <w:sz w:val="22"/>
        </w:rPr>
        <w:t xml:space="preserve">, </w:t>
      </w:r>
      <w:r w:rsidRPr="001951AA">
        <w:rPr>
          <w:b/>
          <w:sz w:val="22"/>
        </w:rPr>
        <w:t>el agua</w:t>
      </w:r>
      <w:r w:rsidRPr="002655D9">
        <w:rPr>
          <w:sz w:val="22"/>
        </w:rPr>
        <w:t xml:space="preserve"> se</w:t>
      </w:r>
      <w:r w:rsidR="0009378C" w:rsidRPr="002655D9">
        <w:rPr>
          <w:sz w:val="22"/>
        </w:rPr>
        <w:t xml:space="preserve"> </w:t>
      </w:r>
      <w:r w:rsidRPr="002655D9">
        <w:rPr>
          <w:sz w:val="22"/>
        </w:rPr>
        <w:t xml:space="preserve">mueve a través de la membrana tubular por </w:t>
      </w:r>
      <w:r w:rsidRPr="001951AA">
        <w:rPr>
          <w:b/>
          <w:sz w:val="22"/>
        </w:rPr>
        <w:t>osmosis</w:t>
      </w:r>
      <w:r w:rsidRPr="002655D9">
        <w:rPr>
          <w:sz w:val="22"/>
        </w:rPr>
        <w:t xml:space="preserve"> hacia el</w:t>
      </w:r>
      <w:r w:rsidR="0009378C" w:rsidRPr="002655D9">
        <w:rPr>
          <w:sz w:val="22"/>
        </w:rPr>
        <w:t xml:space="preserve"> </w:t>
      </w:r>
      <w:r w:rsidRPr="002655D9">
        <w:rPr>
          <w:sz w:val="22"/>
        </w:rPr>
        <w:t xml:space="preserve">intersticio renal; </w:t>
      </w:r>
      <w:r w:rsidR="001951AA">
        <w:rPr>
          <w:sz w:val="22"/>
        </w:rPr>
        <w:t xml:space="preserve">y </w:t>
      </w:r>
      <w:r w:rsidRPr="002655D9">
        <w:rPr>
          <w:sz w:val="22"/>
        </w:rPr>
        <w:t>pasa a la sangre a través</w:t>
      </w:r>
      <w:r w:rsidR="0009378C" w:rsidRPr="002655D9">
        <w:rPr>
          <w:sz w:val="22"/>
        </w:rPr>
        <w:t xml:space="preserve"> </w:t>
      </w:r>
      <w:r w:rsidRPr="002655D9">
        <w:rPr>
          <w:sz w:val="22"/>
        </w:rPr>
        <w:t xml:space="preserve">de los </w:t>
      </w:r>
      <w:r w:rsidRPr="001951AA">
        <w:rPr>
          <w:b/>
          <w:sz w:val="22"/>
        </w:rPr>
        <w:t>vasos rectos</w:t>
      </w:r>
      <w:r w:rsidRPr="002655D9">
        <w:rPr>
          <w:sz w:val="22"/>
        </w:rPr>
        <w:t xml:space="preserve">. </w:t>
      </w:r>
    </w:p>
    <w:p w:rsidR="0009378C" w:rsidRPr="002655D9" w:rsidRDefault="007B2A7D" w:rsidP="003F25DF">
      <w:pPr>
        <w:pStyle w:val="Prrafodelista"/>
        <w:numPr>
          <w:ilvl w:val="0"/>
          <w:numId w:val="14"/>
        </w:numPr>
        <w:ind w:left="360"/>
        <w:rPr>
          <w:sz w:val="22"/>
        </w:rPr>
      </w:pPr>
      <w:r w:rsidRPr="001951AA">
        <w:rPr>
          <w:b/>
          <w:sz w:val="22"/>
        </w:rPr>
        <w:t>25% de las nefronas</w:t>
      </w:r>
      <w:r w:rsidRPr="002655D9">
        <w:rPr>
          <w:sz w:val="22"/>
        </w:rPr>
        <w:t xml:space="preserve"> son nefronas</w:t>
      </w:r>
      <w:r w:rsidR="0009378C" w:rsidRPr="002655D9">
        <w:rPr>
          <w:sz w:val="22"/>
        </w:rPr>
        <w:t xml:space="preserve"> </w:t>
      </w:r>
      <w:r w:rsidRPr="001951AA">
        <w:rPr>
          <w:b/>
          <w:sz w:val="22"/>
        </w:rPr>
        <w:t>yuxtamedulares</w:t>
      </w:r>
      <w:r w:rsidRPr="002655D9">
        <w:rPr>
          <w:sz w:val="22"/>
        </w:rPr>
        <w:t>, con asas de Henle y vasos rectos que</w:t>
      </w:r>
      <w:r w:rsidR="0009378C" w:rsidRPr="002655D9">
        <w:rPr>
          <w:sz w:val="22"/>
        </w:rPr>
        <w:t xml:space="preserve"> </w:t>
      </w:r>
      <w:r w:rsidRPr="002655D9">
        <w:rPr>
          <w:sz w:val="22"/>
        </w:rPr>
        <w:t>se introducen en profundidad en la médula antes de volver a</w:t>
      </w:r>
      <w:r w:rsidR="0009378C" w:rsidRPr="002655D9">
        <w:rPr>
          <w:sz w:val="22"/>
        </w:rPr>
        <w:t xml:space="preserve"> </w:t>
      </w:r>
      <w:r w:rsidRPr="002655D9">
        <w:rPr>
          <w:sz w:val="22"/>
        </w:rPr>
        <w:t xml:space="preserve">la corteza. </w:t>
      </w:r>
    </w:p>
    <w:p w:rsidR="001951AA" w:rsidRDefault="001951AA" w:rsidP="0009378C">
      <w:pPr>
        <w:pStyle w:val="Ttulo2"/>
      </w:pPr>
    </w:p>
    <w:p w:rsidR="007B2A7D" w:rsidRPr="007B2A7D" w:rsidRDefault="007B2A7D" w:rsidP="0009378C">
      <w:pPr>
        <w:pStyle w:val="Ttulo2"/>
      </w:pPr>
      <w:r w:rsidRPr="007B2A7D">
        <w:t>El mecanismo de contracorriente da lugar a un</w:t>
      </w:r>
      <w:r w:rsidR="0009378C">
        <w:t xml:space="preserve"> </w:t>
      </w:r>
      <w:r w:rsidRPr="007B2A7D">
        <w:t>intersticio medular renal hiperosmótico</w:t>
      </w:r>
    </w:p>
    <w:p w:rsidR="0009378C" w:rsidRPr="002655D9" w:rsidRDefault="007B2A7D" w:rsidP="003F25DF">
      <w:pPr>
        <w:pStyle w:val="Prrafodelista"/>
        <w:numPr>
          <w:ilvl w:val="0"/>
          <w:numId w:val="17"/>
        </w:numPr>
        <w:ind w:left="360"/>
        <w:rPr>
          <w:sz w:val="22"/>
        </w:rPr>
      </w:pPr>
      <w:r w:rsidRPr="001951AA">
        <w:rPr>
          <w:b/>
          <w:sz w:val="22"/>
        </w:rPr>
        <w:t>La osmolaridad</w:t>
      </w:r>
      <w:r w:rsidRPr="002655D9">
        <w:rPr>
          <w:sz w:val="22"/>
        </w:rPr>
        <w:t xml:space="preserve"> del líquido intersticial en casi </w:t>
      </w:r>
      <w:r w:rsidRPr="001951AA">
        <w:rPr>
          <w:sz w:val="22"/>
          <w:u w:val="single"/>
        </w:rPr>
        <w:t>todas las partes</w:t>
      </w:r>
      <w:r w:rsidR="0009378C" w:rsidRPr="002655D9">
        <w:rPr>
          <w:sz w:val="22"/>
        </w:rPr>
        <w:t xml:space="preserve"> </w:t>
      </w:r>
      <w:r w:rsidRPr="002655D9">
        <w:rPr>
          <w:sz w:val="22"/>
        </w:rPr>
        <w:t xml:space="preserve">del cuerpo es de </w:t>
      </w:r>
      <w:r w:rsidRPr="001951AA">
        <w:rPr>
          <w:b/>
          <w:sz w:val="22"/>
        </w:rPr>
        <w:t>300 mOsm/</w:t>
      </w:r>
      <w:r w:rsidR="0009378C" w:rsidRPr="001951AA">
        <w:rPr>
          <w:b/>
          <w:sz w:val="22"/>
        </w:rPr>
        <w:t>l</w:t>
      </w:r>
      <w:r w:rsidR="0009378C" w:rsidRPr="002655D9">
        <w:rPr>
          <w:sz w:val="22"/>
        </w:rPr>
        <w:t xml:space="preserve">. </w:t>
      </w:r>
    </w:p>
    <w:p w:rsidR="0009378C" w:rsidRPr="002655D9" w:rsidRDefault="007B2A7D" w:rsidP="003F25DF">
      <w:pPr>
        <w:pStyle w:val="Prrafodelista"/>
        <w:numPr>
          <w:ilvl w:val="0"/>
          <w:numId w:val="17"/>
        </w:numPr>
        <w:ind w:left="360"/>
        <w:rPr>
          <w:sz w:val="22"/>
        </w:rPr>
      </w:pPr>
      <w:r w:rsidRPr="001951AA">
        <w:rPr>
          <w:b/>
          <w:sz w:val="22"/>
        </w:rPr>
        <w:t>La osmolaridad</w:t>
      </w:r>
      <w:r w:rsidRPr="002655D9">
        <w:rPr>
          <w:sz w:val="22"/>
        </w:rPr>
        <w:t xml:space="preserve"> del</w:t>
      </w:r>
      <w:r w:rsidR="0009378C" w:rsidRPr="002655D9">
        <w:rPr>
          <w:sz w:val="22"/>
        </w:rPr>
        <w:t xml:space="preserve"> </w:t>
      </w:r>
      <w:r w:rsidRPr="002655D9">
        <w:rPr>
          <w:sz w:val="22"/>
        </w:rPr>
        <w:t xml:space="preserve">líquido intersticial en la </w:t>
      </w:r>
      <w:r w:rsidRPr="001951AA">
        <w:rPr>
          <w:sz w:val="22"/>
          <w:u w:val="single"/>
        </w:rPr>
        <w:t>médula renal</w:t>
      </w:r>
      <w:r w:rsidRPr="002655D9">
        <w:rPr>
          <w:sz w:val="22"/>
        </w:rPr>
        <w:t xml:space="preserve"> es </w:t>
      </w:r>
      <w:r w:rsidRPr="001951AA">
        <w:rPr>
          <w:b/>
          <w:sz w:val="22"/>
        </w:rPr>
        <w:t>1.200 a 1.400</w:t>
      </w:r>
      <w:r w:rsidR="0009378C" w:rsidRPr="001951AA">
        <w:rPr>
          <w:b/>
          <w:sz w:val="22"/>
        </w:rPr>
        <w:t xml:space="preserve"> </w:t>
      </w:r>
      <w:r w:rsidRPr="001951AA">
        <w:rPr>
          <w:b/>
          <w:sz w:val="22"/>
        </w:rPr>
        <w:t>m</w:t>
      </w:r>
      <w:r w:rsidR="0009378C" w:rsidRPr="001951AA">
        <w:rPr>
          <w:b/>
          <w:sz w:val="22"/>
        </w:rPr>
        <w:t>O</w:t>
      </w:r>
      <w:r w:rsidRPr="001951AA">
        <w:rPr>
          <w:b/>
          <w:sz w:val="22"/>
        </w:rPr>
        <w:t>sm/l</w:t>
      </w:r>
      <w:r w:rsidRPr="002655D9">
        <w:rPr>
          <w:sz w:val="22"/>
        </w:rPr>
        <w:t xml:space="preserve"> en</w:t>
      </w:r>
      <w:r w:rsidR="0009378C" w:rsidRPr="002655D9">
        <w:rPr>
          <w:sz w:val="22"/>
        </w:rPr>
        <w:t xml:space="preserve"> </w:t>
      </w:r>
      <w:r w:rsidRPr="002655D9">
        <w:rPr>
          <w:sz w:val="22"/>
        </w:rPr>
        <w:t xml:space="preserve">la punta pélvica de la médula. </w:t>
      </w:r>
    </w:p>
    <w:p w:rsidR="0009378C" w:rsidRDefault="0009378C" w:rsidP="002655D9">
      <w:pPr>
        <w:rPr>
          <w:sz w:val="22"/>
        </w:rPr>
      </w:pPr>
    </w:p>
    <w:p w:rsidR="007B2A7D" w:rsidRPr="002655D9" w:rsidRDefault="007B2A7D" w:rsidP="003F25DF">
      <w:pPr>
        <w:pStyle w:val="Prrafodelista"/>
        <w:numPr>
          <w:ilvl w:val="0"/>
          <w:numId w:val="17"/>
        </w:numPr>
        <w:ind w:left="360"/>
        <w:rPr>
          <w:sz w:val="22"/>
        </w:rPr>
      </w:pPr>
      <w:r w:rsidRPr="00EC7C36">
        <w:rPr>
          <w:b/>
          <w:sz w:val="22"/>
        </w:rPr>
        <w:lastRenderedPageBreak/>
        <w:t>Los principales factores</w:t>
      </w:r>
      <w:r w:rsidRPr="002655D9">
        <w:rPr>
          <w:sz w:val="22"/>
        </w:rPr>
        <w:t xml:space="preserve"> que contribuyen al </w:t>
      </w:r>
      <w:r w:rsidRPr="00EC7C36">
        <w:rPr>
          <w:sz w:val="22"/>
          <w:u w:val="single"/>
        </w:rPr>
        <w:t>aumento de la</w:t>
      </w:r>
      <w:r w:rsidR="0009378C" w:rsidRPr="00EC7C36">
        <w:rPr>
          <w:sz w:val="22"/>
          <w:u w:val="single"/>
        </w:rPr>
        <w:t xml:space="preserve"> </w:t>
      </w:r>
      <w:r w:rsidRPr="00EC7C36">
        <w:rPr>
          <w:sz w:val="22"/>
          <w:u w:val="single"/>
        </w:rPr>
        <w:t>concentración de solutos</w:t>
      </w:r>
      <w:r w:rsidRPr="002655D9">
        <w:rPr>
          <w:sz w:val="22"/>
        </w:rPr>
        <w:t xml:space="preserve"> en la </w:t>
      </w:r>
      <w:r w:rsidRPr="00EC7C36">
        <w:rPr>
          <w:b/>
          <w:sz w:val="22"/>
        </w:rPr>
        <w:t>médula renal</w:t>
      </w:r>
      <w:r w:rsidRPr="002655D9">
        <w:rPr>
          <w:sz w:val="22"/>
        </w:rPr>
        <w:t>:</w:t>
      </w:r>
    </w:p>
    <w:p w:rsidR="007B2A7D" w:rsidRPr="002655D9" w:rsidRDefault="007B2A7D" w:rsidP="003F25DF">
      <w:pPr>
        <w:pStyle w:val="Prrafodelista"/>
        <w:numPr>
          <w:ilvl w:val="0"/>
          <w:numId w:val="16"/>
        </w:numPr>
        <w:rPr>
          <w:sz w:val="22"/>
        </w:rPr>
      </w:pPr>
      <w:r w:rsidRPr="00EC7C36">
        <w:rPr>
          <w:b/>
          <w:sz w:val="22"/>
        </w:rPr>
        <w:t>El transporte activo</w:t>
      </w:r>
      <w:r w:rsidRPr="002655D9">
        <w:rPr>
          <w:sz w:val="22"/>
        </w:rPr>
        <w:t xml:space="preserve"> de </w:t>
      </w:r>
      <w:r w:rsidR="00F728AE" w:rsidRPr="00EC7C36">
        <w:rPr>
          <w:b/>
          <w:sz w:val="22"/>
        </w:rPr>
        <w:t>Na+</w:t>
      </w:r>
      <w:r w:rsidRPr="002655D9">
        <w:rPr>
          <w:sz w:val="22"/>
        </w:rPr>
        <w:t xml:space="preserve"> y </w:t>
      </w:r>
      <w:r w:rsidRPr="00EC7C36">
        <w:rPr>
          <w:b/>
          <w:sz w:val="22"/>
        </w:rPr>
        <w:t>cotransporte</w:t>
      </w:r>
      <w:r w:rsidRPr="002655D9">
        <w:rPr>
          <w:sz w:val="22"/>
        </w:rPr>
        <w:t xml:space="preserve"> de</w:t>
      </w:r>
      <w:r w:rsidR="0009378C" w:rsidRPr="002655D9">
        <w:rPr>
          <w:sz w:val="22"/>
        </w:rPr>
        <w:t xml:space="preserve"> </w:t>
      </w:r>
      <w:r w:rsidR="00EC7C36">
        <w:rPr>
          <w:b/>
          <w:sz w:val="22"/>
        </w:rPr>
        <w:t>K+</w:t>
      </w:r>
      <w:r w:rsidRPr="002655D9">
        <w:rPr>
          <w:sz w:val="22"/>
        </w:rPr>
        <w:t xml:space="preserve">, </w:t>
      </w:r>
      <w:r w:rsidR="00EC7C36" w:rsidRPr="00EC7C36">
        <w:rPr>
          <w:b/>
          <w:sz w:val="22"/>
        </w:rPr>
        <w:t>Cl-</w:t>
      </w:r>
      <w:r w:rsidR="00EC7C36">
        <w:rPr>
          <w:sz w:val="22"/>
        </w:rPr>
        <w:t xml:space="preserve"> </w:t>
      </w:r>
      <w:r w:rsidRPr="002655D9">
        <w:rPr>
          <w:sz w:val="22"/>
        </w:rPr>
        <w:t xml:space="preserve">fuera de la </w:t>
      </w:r>
      <w:r w:rsidRPr="00EC7C36">
        <w:rPr>
          <w:sz w:val="22"/>
          <w:u w:val="single"/>
        </w:rPr>
        <w:t>porción gruesa</w:t>
      </w:r>
      <w:r w:rsidR="0009378C" w:rsidRPr="00EC7C36">
        <w:rPr>
          <w:sz w:val="22"/>
          <w:u w:val="single"/>
        </w:rPr>
        <w:t xml:space="preserve"> </w:t>
      </w:r>
      <w:r w:rsidRPr="00EC7C36">
        <w:rPr>
          <w:sz w:val="22"/>
          <w:u w:val="single"/>
        </w:rPr>
        <w:t>de la rama ascendente del asa de Henle</w:t>
      </w:r>
      <w:r w:rsidRPr="002655D9">
        <w:rPr>
          <w:sz w:val="22"/>
        </w:rPr>
        <w:t xml:space="preserve"> hacia el intersticio</w:t>
      </w:r>
      <w:r w:rsidR="0009378C" w:rsidRPr="002655D9">
        <w:rPr>
          <w:sz w:val="22"/>
        </w:rPr>
        <w:t xml:space="preserve"> </w:t>
      </w:r>
      <w:r w:rsidRPr="002655D9">
        <w:rPr>
          <w:sz w:val="22"/>
        </w:rPr>
        <w:t>medular.</w:t>
      </w:r>
    </w:p>
    <w:p w:rsidR="007B2A7D" w:rsidRPr="002655D9" w:rsidRDefault="007B2A7D" w:rsidP="003F25DF">
      <w:pPr>
        <w:pStyle w:val="Prrafodelista"/>
        <w:numPr>
          <w:ilvl w:val="0"/>
          <w:numId w:val="16"/>
        </w:numPr>
        <w:rPr>
          <w:sz w:val="22"/>
        </w:rPr>
      </w:pPr>
      <w:r w:rsidRPr="00EC7C36">
        <w:rPr>
          <w:b/>
          <w:sz w:val="22"/>
        </w:rPr>
        <w:t>El transporte activo de iones</w:t>
      </w:r>
      <w:r w:rsidRPr="002655D9">
        <w:rPr>
          <w:sz w:val="22"/>
        </w:rPr>
        <w:t xml:space="preserve"> desde los </w:t>
      </w:r>
      <w:r w:rsidRPr="00EC7C36">
        <w:rPr>
          <w:sz w:val="22"/>
          <w:u w:val="single"/>
        </w:rPr>
        <w:t>conductos colectores</w:t>
      </w:r>
      <w:r w:rsidR="0009378C" w:rsidRPr="002655D9">
        <w:rPr>
          <w:sz w:val="22"/>
        </w:rPr>
        <w:t xml:space="preserve"> </w:t>
      </w:r>
      <w:r w:rsidRPr="002655D9">
        <w:rPr>
          <w:sz w:val="22"/>
        </w:rPr>
        <w:t>hacia el intersticio medular.</w:t>
      </w:r>
    </w:p>
    <w:p w:rsidR="007B2A7D" w:rsidRPr="002655D9" w:rsidRDefault="007B2A7D" w:rsidP="003F25DF">
      <w:pPr>
        <w:pStyle w:val="Prrafodelista"/>
        <w:numPr>
          <w:ilvl w:val="0"/>
          <w:numId w:val="16"/>
        </w:numPr>
        <w:rPr>
          <w:sz w:val="22"/>
        </w:rPr>
      </w:pPr>
      <w:r w:rsidRPr="00EC7C36">
        <w:rPr>
          <w:b/>
          <w:sz w:val="22"/>
        </w:rPr>
        <w:t>La difusión facilitada de urea</w:t>
      </w:r>
      <w:r w:rsidRPr="002655D9">
        <w:rPr>
          <w:sz w:val="22"/>
        </w:rPr>
        <w:t xml:space="preserve"> desde los </w:t>
      </w:r>
      <w:r w:rsidRPr="00EC7C36">
        <w:rPr>
          <w:sz w:val="22"/>
          <w:u w:val="single"/>
        </w:rPr>
        <w:t>conductos colectores</w:t>
      </w:r>
      <w:r w:rsidR="0009378C" w:rsidRPr="002655D9">
        <w:rPr>
          <w:sz w:val="22"/>
        </w:rPr>
        <w:t xml:space="preserve"> </w:t>
      </w:r>
      <w:r w:rsidRPr="002655D9">
        <w:rPr>
          <w:sz w:val="22"/>
        </w:rPr>
        <w:t>de la médula interna hacia el intersticio medular.</w:t>
      </w:r>
      <w:r w:rsidR="0009378C" w:rsidRPr="002655D9">
        <w:rPr>
          <w:sz w:val="22"/>
        </w:rPr>
        <w:t xml:space="preserve"> </w:t>
      </w:r>
    </w:p>
    <w:p w:rsidR="007B2A7D" w:rsidRPr="002655D9" w:rsidRDefault="007B2A7D" w:rsidP="003F25DF">
      <w:pPr>
        <w:pStyle w:val="Prrafodelista"/>
        <w:numPr>
          <w:ilvl w:val="0"/>
          <w:numId w:val="16"/>
        </w:numPr>
        <w:rPr>
          <w:sz w:val="22"/>
        </w:rPr>
      </w:pPr>
      <w:r w:rsidRPr="00EC7C36">
        <w:rPr>
          <w:b/>
          <w:sz w:val="22"/>
        </w:rPr>
        <w:t>La difusión de agua</w:t>
      </w:r>
      <w:r w:rsidRPr="002655D9">
        <w:rPr>
          <w:sz w:val="22"/>
        </w:rPr>
        <w:t xml:space="preserve"> desde los</w:t>
      </w:r>
      <w:r w:rsidR="0009378C" w:rsidRPr="002655D9">
        <w:rPr>
          <w:sz w:val="22"/>
        </w:rPr>
        <w:t xml:space="preserve"> </w:t>
      </w:r>
      <w:r w:rsidRPr="00EC7C36">
        <w:rPr>
          <w:sz w:val="22"/>
          <w:u w:val="single"/>
        </w:rPr>
        <w:t>túbulos medulares</w:t>
      </w:r>
      <w:r w:rsidRPr="002655D9">
        <w:rPr>
          <w:sz w:val="22"/>
        </w:rPr>
        <w:t xml:space="preserve"> hacia el intersticio medular.</w:t>
      </w:r>
    </w:p>
    <w:p w:rsidR="0009378C" w:rsidRPr="007B2A7D" w:rsidRDefault="0009378C" w:rsidP="007B2A7D">
      <w:pPr>
        <w:rPr>
          <w:sz w:val="22"/>
        </w:rPr>
      </w:pPr>
    </w:p>
    <w:p w:rsidR="0009378C" w:rsidRPr="00EC7C36" w:rsidRDefault="007B2A7D" w:rsidP="00EC7C36">
      <w:pPr>
        <w:pStyle w:val="Ttulo3"/>
      </w:pPr>
      <w:r w:rsidRPr="002655D9">
        <w:t>Las</w:t>
      </w:r>
      <w:r w:rsidR="0009378C" w:rsidRPr="002655D9">
        <w:t xml:space="preserve"> </w:t>
      </w:r>
      <w:r w:rsidRPr="002655D9">
        <w:t>características del transporte que tiene lugar en las asas de Henle</w:t>
      </w:r>
      <w:r w:rsidR="0009378C" w:rsidRPr="002655D9">
        <w:t xml:space="preserve"> </w:t>
      </w:r>
    </w:p>
    <w:p w:rsidR="0009378C" w:rsidRPr="002655D9" w:rsidRDefault="00EC7C36" w:rsidP="003F25DF">
      <w:pPr>
        <w:pStyle w:val="Prrafodelista"/>
        <w:numPr>
          <w:ilvl w:val="0"/>
          <w:numId w:val="18"/>
        </w:numPr>
        <w:ind w:left="360"/>
        <w:rPr>
          <w:sz w:val="22"/>
        </w:rPr>
      </w:pPr>
      <w:r w:rsidRPr="00D9374B">
        <w:rPr>
          <w:b/>
          <w:noProof/>
          <w:lang w:val="es-GT" w:eastAsia="es-GT"/>
        </w:rPr>
        <w:drawing>
          <wp:anchor distT="0" distB="0" distL="114300" distR="114300" simplePos="0" relativeHeight="251669504" behindDoc="0" locked="0" layoutInCell="1" allowOverlap="1" wp14:anchorId="01DC9815" wp14:editId="06C30532">
            <wp:simplePos x="0" y="0"/>
            <wp:positionH relativeFrom="column">
              <wp:posOffset>2343150</wp:posOffset>
            </wp:positionH>
            <wp:positionV relativeFrom="paragraph">
              <wp:posOffset>69850</wp:posOffset>
            </wp:positionV>
            <wp:extent cx="4933950" cy="1924050"/>
            <wp:effectExtent l="0" t="0" r="0" b="0"/>
            <wp:wrapSquare wrapText="bothSides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933950" cy="1924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2A7D" w:rsidRPr="00D9374B">
        <w:rPr>
          <w:b/>
          <w:sz w:val="22"/>
        </w:rPr>
        <w:t>La causa más importante</w:t>
      </w:r>
      <w:r w:rsidR="007B2A7D" w:rsidRPr="002655D9">
        <w:rPr>
          <w:sz w:val="22"/>
        </w:rPr>
        <w:t xml:space="preserve"> de la </w:t>
      </w:r>
      <w:r w:rsidR="007B2A7D" w:rsidRPr="00D9374B">
        <w:rPr>
          <w:b/>
          <w:sz w:val="22"/>
        </w:rPr>
        <w:t>elevada osmolaridad</w:t>
      </w:r>
      <w:r w:rsidR="0009378C" w:rsidRPr="00D9374B">
        <w:rPr>
          <w:b/>
          <w:sz w:val="22"/>
        </w:rPr>
        <w:t xml:space="preserve"> </w:t>
      </w:r>
      <w:r w:rsidR="007B2A7D" w:rsidRPr="00D9374B">
        <w:rPr>
          <w:b/>
          <w:sz w:val="22"/>
        </w:rPr>
        <w:t>medular</w:t>
      </w:r>
      <w:r w:rsidR="007B2A7D" w:rsidRPr="002655D9">
        <w:rPr>
          <w:sz w:val="22"/>
        </w:rPr>
        <w:t xml:space="preserve"> es el </w:t>
      </w:r>
      <w:r w:rsidR="007B2A7D" w:rsidRPr="00D9374B">
        <w:rPr>
          <w:sz w:val="22"/>
          <w:u w:val="single"/>
        </w:rPr>
        <w:t xml:space="preserve">transporte activo de </w:t>
      </w:r>
      <w:r w:rsidR="00F728AE" w:rsidRPr="00D9374B">
        <w:rPr>
          <w:sz w:val="22"/>
          <w:u w:val="single"/>
        </w:rPr>
        <w:t>Na+</w:t>
      </w:r>
      <w:r w:rsidR="007B2A7D" w:rsidRPr="002655D9">
        <w:rPr>
          <w:sz w:val="22"/>
        </w:rPr>
        <w:t xml:space="preserve"> y </w:t>
      </w:r>
      <w:r w:rsidR="007B2A7D" w:rsidRPr="00D9374B">
        <w:rPr>
          <w:sz w:val="22"/>
          <w:u w:val="single"/>
        </w:rPr>
        <w:t>cotransporte de</w:t>
      </w:r>
      <w:r w:rsidR="0009378C" w:rsidRPr="00D9374B">
        <w:rPr>
          <w:sz w:val="22"/>
          <w:u w:val="single"/>
        </w:rPr>
        <w:t xml:space="preserve"> </w:t>
      </w:r>
      <w:r w:rsidR="007B2A7D" w:rsidRPr="00D9374B">
        <w:rPr>
          <w:sz w:val="22"/>
          <w:u w:val="single"/>
        </w:rPr>
        <w:t xml:space="preserve">iones </w:t>
      </w:r>
      <w:r w:rsidRPr="00D9374B">
        <w:rPr>
          <w:sz w:val="22"/>
          <w:u w:val="single"/>
        </w:rPr>
        <w:t>K+</w:t>
      </w:r>
      <w:r w:rsidR="007B2A7D" w:rsidRPr="00D9374B">
        <w:rPr>
          <w:sz w:val="22"/>
          <w:u w:val="single"/>
        </w:rPr>
        <w:t>, cloro</w:t>
      </w:r>
      <w:r w:rsidR="007B2A7D" w:rsidRPr="002655D9">
        <w:rPr>
          <w:sz w:val="22"/>
        </w:rPr>
        <w:t xml:space="preserve"> y otros desde el </w:t>
      </w:r>
      <w:r w:rsidR="007B2A7D" w:rsidRPr="00D9374B">
        <w:rPr>
          <w:b/>
          <w:sz w:val="22"/>
        </w:rPr>
        <w:t>asa ascendente gruesa</w:t>
      </w:r>
      <w:r w:rsidR="0009378C" w:rsidRPr="002655D9">
        <w:rPr>
          <w:sz w:val="22"/>
        </w:rPr>
        <w:t xml:space="preserve"> </w:t>
      </w:r>
      <w:r w:rsidR="007B2A7D" w:rsidRPr="002655D9">
        <w:rPr>
          <w:sz w:val="22"/>
        </w:rPr>
        <w:t xml:space="preserve">de </w:t>
      </w:r>
      <w:r w:rsidR="007B2A7D" w:rsidRPr="00D9374B">
        <w:rPr>
          <w:b/>
          <w:sz w:val="22"/>
        </w:rPr>
        <w:t>Henle</w:t>
      </w:r>
      <w:r w:rsidR="007B2A7D" w:rsidRPr="002655D9">
        <w:rPr>
          <w:sz w:val="22"/>
        </w:rPr>
        <w:t xml:space="preserve"> hacia el intersticio. </w:t>
      </w:r>
    </w:p>
    <w:p w:rsidR="00200E53" w:rsidRPr="002655D9" w:rsidRDefault="007B2A7D" w:rsidP="003F25DF">
      <w:pPr>
        <w:pStyle w:val="Prrafodelista"/>
        <w:numPr>
          <w:ilvl w:val="0"/>
          <w:numId w:val="18"/>
        </w:numPr>
        <w:ind w:left="360"/>
        <w:rPr>
          <w:sz w:val="22"/>
        </w:rPr>
      </w:pPr>
      <w:r w:rsidRPr="002655D9">
        <w:rPr>
          <w:sz w:val="22"/>
        </w:rPr>
        <w:t xml:space="preserve">Esta bomba </w:t>
      </w:r>
      <w:r w:rsidR="008A6F43">
        <w:rPr>
          <w:sz w:val="22"/>
        </w:rPr>
        <w:t>establece</w:t>
      </w:r>
      <w:r w:rsidR="0009378C" w:rsidRPr="002655D9">
        <w:rPr>
          <w:sz w:val="22"/>
        </w:rPr>
        <w:t xml:space="preserve"> </w:t>
      </w:r>
      <w:r w:rsidRPr="002655D9">
        <w:rPr>
          <w:sz w:val="22"/>
        </w:rPr>
        <w:t xml:space="preserve">un gradiente de </w:t>
      </w:r>
      <w:r w:rsidRPr="00D9374B">
        <w:rPr>
          <w:b/>
          <w:sz w:val="22"/>
        </w:rPr>
        <w:t>200 mOsm</w:t>
      </w:r>
      <w:r w:rsidRPr="002655D9">
        <w:rPr>
          <w:sz w:val="22"/>
        </w:rPr>
        <w:t xml:space="preserve">. </w:t>
      </w:r>
    </w:p>
    <w:p w:rsidR="00200E53" w:rsidRPr="002655D9" w:rsidRDefault="007B2A7D" w:rsidP="003F25DF">
      <w:pPr>
        <w:pStyle w:val="Prrafodelista"/>
        <w:numPr>
          <w:ilvl w:val="0"/>
          <w:numId w:val="18"/>
        </w:numPr>
        <w:ind w:left="360"/>
        <w:rPr>
          <w:sz w:val="22"/>
        </w:rPr>
      </w:pPr>
      <w:r w:rsidRPr="00D9374B">
        <w:rPr>
          <w:b/>
          <w:sz w:val="22"/>
        </w:rPr>
        <w:t>La rama descendente del asa de Henle</w:t>
      </w:r>
      <w:r w:rsidRPr="002655D9">
        <w:rPr>
          <w:sz w:val="22"/>
        </w:rPr>
        <w:t>, al contrario que la</w:t>
      </w:r>
      <w:r w:rsidR="00200E53" w:rsidRPr="002655D9">
        <w:rPr>
          <w:sz w:val="22"/>
        </w:rPr>
        <w:t xml:space="preserve"> </w:t>
      </w:r>
      <w:r w:rsidRPr="002655D9">
        <w:rPr>
          <w:sz w:val="22"/>
        </w:rPr>
        <w:t xml:space="preserve">rama ascendente, es </w:t>
      </w:r>
      <w:r w:rsidRPr="00D9374B">
        <w:rPr>
          <w:b/>
          <w:sz w:val="22"/>
        </w:rPr>
        <w:t>muy permeable al agua</w:t>
      </w:r>
      <w:r w:rsidRPr="002655D9">
        <w:rPr>
          <w:sz w:val="22"/>
        </w:rPr>
        <w:t xml:space="preserve">. </w:t>
      </w:r>
    </w:p>
    <w:p w:rsidR="00200E53" w:rsidRPr="007B2A7D" w:rsidRDefault="00200E53" w:rsidP="007B2A7D">
      <w:pPr>
        <w:rPr>
          <w:sz w:val="22"/>
        </w:rPr>
      </w:pPr>
    </w:p>
    <w:p w:rsidR="00200E53" w:rsidRDefault="007B2A7D" w:rsidP="00200E53">
      <w:pPr>
        <w:pStyle w:val="Ttulo3"/>
      </w:pPr>
      <w:r w:rsidRPr="007B2A7D">
        <w:t>Pasos implicados en la hiperosmolaridad del intersticio</w:t>
      </w:r>
      <w:r w:rsidR="00200E53">
        <w:t xml:space="preserve"> </w:t>
      </w:r>
      <w:r w:rsidRPr="007B2A7D">
        <w:t xml:space="preserve">medular renal. </w:t>
      </w:r>
    </w:p>
    <w:p w:rsidR="0033496D" w:rsidRDefault="00D9374B" w:rsidP="007B2A7D">
      <w:pPr>
        <w:rPr>
          <w:sz w:val="22"/>
        </w:rPr>
      </w:pPr>
      <w:r w:rsidRPr="00D9374B">
        <w:rPr>
          <w:b/>
          <w:sz w:val="22"/>
        </w:rPr>
        <w:t>¿</w:t>
      </w:r>
      <w:r>
        <w:rPr>
          <w:b/>
          <w:sz w:val="22"/>
        </w:rPr>
        <w:t>C</w:t>
      </w:r>
      <w:r w:rsidR="007B2A7D" w:rsidRPr="00D9374B">
        <w:rPr>
          <w:b/>
          <w:sz w:val="22"/>
        </w:rPr>
        <w:t>ómo la médula renal se hace</w:t>
      </w:r>
      <w:r w:rsidR="0033496D" w:rsidRPr="00D9374B">
        <w:rPr>
          <w:b/>
          <w:sz w:val="22"/>
        </w:rPr>
        <w:t xml:space="preserve"> </w:t>
      </w:r>
      <w:r w:rsidR="007B2A7D" w:rsidRPr="00D9374B">
        <w:rPr>
          <w:b/>
          <w:sz w:val="22"/>
        </w:rPr>
        <w:t>hiperosmótica</w:t>
      </w:r>
      <w:r w:rsidRPr="00D9374B">
        <w:rPr>
          <w:b/>
          <w:sz w:val="22"/>
        </w:rPr>
        <w:t>?</w:t>
      </w:r>
      <w:r w:rsidR="007B2A7D" w:rsidRPr="007B2A7D">
        <w:rPr>
          <w:sz w:val="22"/>
        </w:rPr>
        <w:t xml:space="preserve"> </w:t>
      </w:r>
    </w:p>
    <w:p w:rsidR="0033496D" w:rsidRPr="00D9374B" w:rsidRDefault="00D9374B" w:rsidP="003F25DF">
      <w:pPr>
        <w:pStyle w:val="Prrafodelista"/>
        <w:numPr>
          <w:ilvl w:val="0"/>
          <w:numId w:val="19"/>
        </w:numPr>
        <w:rPr>
          <w:sz w:val="22"/>
        </w:rPr>
      </w:pPr>
      <w:r w:rsidRPr="00D9374B">
        <w:rPr>
          <w:b/>
          <w:sz w:val="22"/>
        </w:rPr>
        <w:t>E</w:t>
      </w:r>
      <w:r w:rsidR="007B2A7D" w:rsidRPr="00D9374B">
        <w:rPr>
          <w:b/>
          <w:sz w:val="22"/>
        </w:rPr>
        <w:t>l asa de Henle</w:t>
      </w:r>
      <w:r w:rsidR="0033496D" w:rsidRPr="00D9374B">
        <w:rPr>
          <w:sz w:val="22"/>
        </w:rPr>
        <w:t xml:space="preserve"> </w:t>
      </w:r>
      <w:r w:rsidR="007B2A7D" w:rsidRPr="00D9374B">
        <w:rPr>
          <w:sz w:val="22"/>
        </w:rPr>
        <w:t xml:space="preserve">está llena de líquido con una concentración de </w:t>
      </w:r>
      <w:r w:rsidR="007B2A7D" w:rsidRPr="00D9374B">
        <w:rPr>
          <w:b/>
          <w:sz w:val="22"/>
        </w:rPr>
        <w:t>300 mOsm/</w:t>
      </w:r>
      <w:r w:rsidR="0033496D" w:rsidRPr="00D9374B">
        <w:rPr>
          <w:b/>
          <w:sz w:val="22"/>
        </w:rPr>
        <w:t>l</w:t>
      </w:r>
      <w:r w:rsidR="007B2A7D" w:rsidRPr="00D9374B">
        <w:rPr>
          <w:sz w:val="22"/>
        </w:rPr>
        <w:t xml:space="preserve">, que deja el </w:t>
      </w:r>
      <w:r w:rsidR="008E7C0F" w:rsidRPr="00D9374B">
        <w:rPr>
          <w:sz w:val="22"/>
        </w:rPr>
        <w:t>túbulo</w:t>
      </w:r>
      <w:r w:rsidR="007B2A7D" w:rsidRPr="00D9374B">
        <w:rPr>
          <w:sz w:val="22"/>
        </w:rPr>
        <w:t xml:space="preserve"> proximal. </w:t>
      </w:r>
    </w:p>
    <w:p w:rsidR="00897F96" w:rsidRDefault="00D9374B" w:rsidP="003F25DF">
      <w:pPr>
        <w:pStyle w:val="Prrafodelista"/>
        <w:numPr>
          <w:ilvl w:val="0"/>
          <w:numId w:val="19"/>
        </w:numPr>
        <w:rPr>
          <w:sz w:val="22"/>
        </w:rPr>
      </w:pPr>
      <w:r>
        <w:rPr>
          <w:sz w:val="22"/>
        </w:rPr>
        <w:t>L</w:t>
      </w:r>
      <w:r w:rsidR="007B2A7D" w:rsidRPr="00D9374B">
        <w:rPr>
          <w:sz w:val="22"/>
        </w:rPr>
        <w:t xml:space="preserve">a bomba de iones activa de la </w:t>
      </w:r>
      <w:r w:rsidR="007B2A7D" w:rsidRPr="00D9374B">
        <w:rPr>
          <w:b/>
          <w:sz w:val="22"/>
        </w:rPr>
        <w:t>rama ascendente gruesa</w:t>
      </w:r>
      <w:r w:rsidR="007B2A7D" w:rsidRPr="00D9374B">
        <w:rPr>
          <w:sz w:val="22"/>
        </w:rPr>
        <w:t xml:space="preserve"> del asa</w:t>
      </w:r>
      <w:r w:rsidR="0033496D" w:rsidRPr="00D9374B">
        <w:rPr>
          <w:sz w:val="22"/>
        </w:rPr>
        <w:t xml:space="preserve"> </w:t>
      </w:r>
      <w:r w:rsidR="007B2A7D" w:rsidRPr="00D9374B">
        <w:rPr>
          <w:sz w:val="22"/>
        </w:rPr>
        <w:t xml:space="preserve">de Henle </w:t>
      </w:r>
      <w:r w:rsidR="007B2A7D" w:rsidRPr="00D9374B">
        <w:rPr>
          <w:b/>
          <w:sz w:val="22"/>
        </w:rPr>
        <w:t>reduce la concentración</w:t>
      </w:r>
      <w:r w:rsidR="007B2A7D" w:rsidRPr="00D9374B">
        <w:rPr>
          <w:sz w:val="22"/>
        </w:rPr>
        <w:t xml:space="preserve"> dentro del </w:t>
      </w:r>
      <w:r w:rsidR="008E7C0F" w:rsidRPr="00D9374B">
        <w:rPr>
          <w:sz w:val="22"/>
        </w:rPr>
        <w:t>túbulo</w:t>
      </w:r>
      <w:r w:rsidR="007B2A7D" w:rsidRPr="00D9374B">
        <w:rPr>
          <w:sz w:val="22"/>
        </w:rPr>
        <w:t xml:space="preserve"> y </w:t>
      </w:r>
      <w:r w:rsidR="007B2A7D" w:rsidRPr="00D9374B">
        <w:rPr>
          <w:b/>
          <w:sz w:val="22"/>
        </w:rPr>
        <w:t>eleva la</w:t>
      </w:r>
      <w:r w:rsidR="0033496D" w:rsidRPr="00D9374B">
        <w:rPr>
          <w:b/>
          <w:sz w:val="22"/>
        </w:rPr>
        <w:t xml:space="preserve"> </w:t>
      </w:r>
      <w:r w:rsidR="007B2A7D" w:rsidRPr="00D9374B">
        <w:rPr>
          <w:b/>
          <w:sz w:val="22"/>
        </w:rPr>
        <w:t>concentración intersticial</w:t>
      </w:r>
      <w:r w:rsidR="007B2A7D" w:rsidRPr="00D9374B">
        <w:rPr>
          <w:sz w:val="22"/>
        </w:rPr>
        <w:t xml:space="preserve">; </w:t>
      </w:r>
    </w:p>
    <w:p w:rsidR="0033496D" w:rsidRPr="00D9374B" w:rsidRDefault="00D9374B" w:rsidP="00897F96">
      <w:pPr>
        <w:pStyle w:val="Prrafodelista"/>
        <w:rPr>
          <w:sz w:val="22"/>
        </w:rPr>
      </w:pPr>
      <w:r>
        <w:rPr>
          <w:sz w:val="22"/>
        </w:rPr>
        <w:t>E</w:t>
      </w:r>
      <w:r w:rsidR="007B2A7D" w:rsidRPr="00D9374B">
        <w:rPr>
          <w:sz w:val="22"/>
        </w:rPr>
        <w:t xml:space="preserve">stablece un </w:t>
      </w:r>
      <w:r w:rsidR="007B2A7D" w:rsidRPr="00897F96">
        <w:rPr>
          <w:sz w:val="22"/>
          <w:u w:val="single"/>
        </w:rPr>
        <w:t>gradiente</w:t>
      </w:r>
      <w:r w:rsidR="0033496D" w:rsidRPr="00897F96">
        <w:rPr>
          <w:sz w:val="22"/>
          <w:u w:val="single"/>
        </w:rPr>
        <w:t xml:space="preserve"> </w:t>
      </w:r>
      <w:r w:rsidR="007B2A7D" w:rsidRPr="00897F96">
        <w:rPr>
          <w:sz w:val="22"/>
          <w:u w:val="single"/>
        </w:rPr>
        <w:t>de concentración</w:t>
      </w:r>
      <w:r w:rsidR="007B2A7D" w:rsidRPr="00D9374B">
        <w:rPr>
          <w:sz w:val="22"/>
        </w:rPr>
        <w:t xml:space="preserve"> de </w:t>
      </w:r>
      <w:r w:rsidR="007B2A7D" w:rsidRPr="00D9374B">
        <w:rPr>
          <w:b/>
          <w:sz w:val="22"/>
        </w:rPr>
        <w:t>200 mOsm/</w:t>
      </w:r>
      <w:r w:rsidR="0033496D" w:rsidRPr="00D9374B">
        <w:rPr>
          <w:b/>
          <w:sz w:val="22"/>
        </w:rPr>
        <w:t>l</w:t>
      </w:r>
      <w:r w:rsidR="007B2A7D" w:rsidRPr="00D9374B">
        <w:rPr>
          <w:sz w:val="22"/>
        </w:rPr>
        <w:t xml:space="preserve"> entre el líquido tubular y el</w:t>
      </w:r>
      <w:r w:rsidR="0033496D" w:rsidRPr="00D9374B">
        <w:rPr>
          <w:sz w:val="22"/>
        </w:rPr>
        <w:t xml:space="preserve"> </w:t>
      </w:r>
      <w:r w:rsidR="007B2A7D" w:rsidRPr="00D9374B">
        <w:rPr>
          <w:sz w:val="22"/>
        </w:rPr>
        <w:t xml:space="preserve">líquido intersticial. </w:t>
      </w:r>
    </w:p>
    <w:p w:rsidR="0033496D" w:rsidRPr="00E84047" w:rsidRDefault="00BF760D" w:rsidP="003F25DF">
      <w:pPr>
        <w:pStyle w:val="Prrafodelista"/>
        <w:numPr>
          <w:ilvl w:val="0"/>
          <w:numId w:val="19"/>
        </w:numPr>
        <w:rPr>
          <w:sz w:val="22"/>
        </w:rPr>
      </w:pPr>
      <w:r w:rsidRPr="00897F96">
        <w:rPr>
          <w:sz w:val="22"/>
          <w:u w:val="single"/>
        </w:rPr>
        <w:t>E</w:t>
      </w:r>
      <w:r w:rsidR="007B2A7D" w:rsidRPr="00897F96">
        <w:rPr>
          <w:sz w:val="22"/>
          <w:u w:val="single"/>
        </w:rPr>
        <w:t>l líquido tubular</w:t>
      </w:r>
      <w:r w:rsidR="007B2A7D" w:rsidRPr="00E84047">
        <w:rPr>
          <w:sz w:val="22"/>
        </w:rPr>
        <w:t xml:space="preserve"> en la </w:t>
      </w:r>
      <w:r w:rsidR="007B2A7D" w:rsidRPr="00E84047">
        <w:rPr>
          <w:b/>
          <w:sz w:val="22"/>
        </w:rPr>
        <w:t>rama</w:t>
      </w:r>
      <w:r w:rsidR="0033496D" w:rsidRPr="00E84047">
        <w:rPr>
          <w:b/>
          <w:sz w:val="22"/>
        </w:rPr>
        <w:t xml:space="preserve"> </w:t>
      </w:r>
      <w:r w:rsidR="007B2A7D" w:rsidRPr="00E84047">
        <w:rPr>
          <w:b/>
          <w:sz w:val="22"/>
        </w:rPr>
        <w:t>descendente</w:t>
      </w:r>
      <w:r w:rsidR="007B2A7D" w:rsidRPr="00E84047">
        <w:rPr>
          <w:sz w:val="22"/>
        </w:rPr>
        <w:t xml:space="preserve"> del asa de Henle y el </w:t>
      </w:r>
      <w:r w:rsidR="007B2A7D" w:rsidRPr="00E84047">
        <w:rPr>
          <w:sz w:val="22"/>
          <w:u w:val="single"/>
        </w:rPr>
        <w:t>líquido intersticial</w:t>
      </w:r>
      <w:r w:rsidR="007B2A7D" w:rsidRPr="00E84047">
        <w:rPr>
          <w:sz w:val="22"/>
        </w:rPr>
        <w:t xml:space="preserve"> alcanzan</w:t>
      </w:r>
      <w:r w:rsidR="0033496D" w:rsidRPr="00E84047">
        <w:rPr>
          <w:sz w:val="22"/>
        </w:rPr>
        <w:t xml:space="preserve"> </w:t>
      </w:r>
      <w:r w:rsidR="007B2A7D" w:rsidRPr="00E84047">
        <w:rPr>
          <w:sz w:val="22"/>
        </w:rPr>
        <w:t xml:space="preserve">equilibrio osmótico debido a la </w:t>
      </w:r>
      <w:r w:rsidR="007B2A7D" w:rsidRPr="00E84047">
        <w:rPr>
          <w:b/>
          <w:sz w:val="22"/>
        </w:rPr>
        <w:t>osmosis de</w:t>
      </w:r>
      <w:r w:rsidR="0033496D" w:rsidRPr="00E84047">
        <w:rPr>
          <w:b/>
          <w:sz w:val="22"/>
        </w:rPr>
        <w:t xml:space="preserve"> </w:t>
      </w:r>
      <w:r w:rsidR="007B2A7D" w:rsidRPr="00E84047">
        <w:rPr>
          <w:b/>
          <w:sz w:val="22"/>
        </w:rPr>
        <w:t>agua</w:t>
      </w:r>
      <w:r w:rsidR="007B2A7D" w:rsidRPr="00E84047">
        <w:rPr>
          <w:sz w:val="22"/>
        </w:rPr>
        <w:t xml:space="preserve"> fuera de la rama descendente</w:t>
      </w:r>
      <w:r w:rsidR="00E84047" w:rsidRPr="00E84047">
        <w:rPr>
          <w:sz w:val="22"/>
        </w:rPr>
        <w:t xml:space="preserve">; </w:t>
      </w:r>
      <w:r w:rsidR="007B2A7D" w:rsidRPr="00E84047">
        <w:rPr>
          <w:sz w:val="22"/>
        </w:rPr>
        <w:t>La osmolaridad intersticial</w:t>
      </w:r>
      <w:r w:rsidR="0033496D" w:rsidRPr="00E84047">
        <w:rPr>
          <w:sz w:val="22"/>
        </w:rPr>
        <w:t xml:space="preserve"> </w:t>
      </w:r>
      <w:r w:rsidR="007B2A7D" w:rsidRPr="00E84047">
        <w:rPr>
          <w:sz w:val="22"/>
        </w:rPr>
        <w:t xml:space="preserve">se mantiene en </w:t>
      </w:r>
      <w:r w:rsidR="007B2A7D" w:rsidRPr="00E84047">
        <w:rPr>
          <w:b/>
          <w:sz w:val="22"/>
        </w:rPr>
        <w:t>400 mOsm/</w:t>
      </w:r>
      <w:r w:rsidR="0033496D" w:rsidRPr="00E84047">
        <w:rPr>
          <w:b/>
          <w:sz w:val="22"/>
        </w:rPr>
        <w:t>l</w:t>
      </w:r>
      <w:r w:rsidR="007B2A7D" w:rsidRPr="00E84047">
        <w:rPr>
          <w:sz w:val="22"/>
        </w:rPr>
        <w:t xml:space="preserve">. </w:t>
      </w:r>
    </w:p>
    <w:p w:rsidR="0033496D" w:rsidRPr="00D9374B" w:rsidRDefault="00E84047" w:rsidP="003F25DF">
      <w:pPr>
        <w:pStyle w:val="Prrafodelista"/>
        <w:numPr>
          <w:ilvl w:val="0"/>
          <w:numId w:val="19"/>
        </w:numPr>
        <w:rPr>
          <w:sz w:val="22"/>
        </w:rPr>
      </w:pPr>
      <w:r w:rsidRPr="00E84047">
        <w:rPr>
          <w:b/>
          <w:sz w:val="22"/>
        </w:rPr>
        <w:t>F</w:t>
      </w:r>
      <w:r w:rsidR="007B2A7D" w:rsidRPr="00E84047">
        <w:rPr>
          <w:b/>
          <w:sz w:val="22"/>
        </w:rPr>
        <w:t>lujo adicional de líquido</w:t>
      </w:r>
      <w:r w:rsidR="007B2A7D" w:rsidRPr="00D9374B">
        <w:rPr>
          <w:sz w:val="22"/>
        </w:rPr>
        <w:t xml:space="preserve"> hacia el asa de</w:t>
      </w:r>
      <w:r w:rsidR="0033496D" w:rsidRPr="00D9374B">
        <w:rPr>
          <w:sz w:val="22"/>
        </w:rPr>
        <w:t xml:space="preserve"> </w:t>
      </w:r>
      <w:r w:rsidR="007B2A7D" w:rsidRPr="00D9374B">
        <w:rPr>
          <w:sz w:val="22"/>
        </w:rPr>
        <w:t>Henle desde el túbulo proximal, que hace que el líquido hiperosmótico</w:t>
      </w:r>
      <w:r w:rsidR="0033496D" w:rsidRPr="00D9374B">
        <w:rPr>
          <w:sz w:val="22"/>
        </w:rPr>
        <w:t xml:space="preserve"> </w:t>
      </w:r>
      <w:r w:rsidR="007B2A7D" w:rsidRPr="00D9374B">
        <w:rPr>
          <w:sz w:val="22"/>
        </w:rPr>
        <w:t>formado antes en la rama descendente fluya</w:t>
      </w:r>
      <w:r w:rsidR="0033496D" w:rsidRPr="00D9374B">
        <w:rPr>
          <w:sz w:val="22"/>
        </w:rPr>
        <w:t xml:space="preserve"> </w:t>
      </w:r>
      <w:r w:rsidR="007B2A7D" w:rsidRPr="00D9374B">
        <w:rPr>
          <w:sz w:val="22"/>
        </w:rPr>
        <w:t xml:space="preserve">hacia la rama ascendente. </w:t>
      </w:r>
    </w:p>
    <w:p w:rsidR="0033496D" w:rsidRPr="00D9374B" w:rsidRDefault="00997248" w:rsidP="003F25DF">
      <w:pPr>
        <w:pStyle w:val="Prrafodelista"/>
        <w:numPr>
          <w:ilvl w:val="0"/>
          <w:numId w:val="19"/>
        </w:numPr>
        <w:rPr>
          <w:sz w:val="22"/>
        </w:rPr>
      </w:pPr>
      <w:r w:rsidRPr="00E84047">
        <w:rPr>
          <w:b/>
          <w:noProof/>
          <w:lang w:val="es-GT" w:eastAsia="es-GT"/>
        </w:rPr>
        <w:drawing>
          <wp:anchor distT="0" distB="0" distL="114300" distR="114300" simplePos="0" relativeHeight="251670528" behindDoc="0" locked="0" layoutInCell="1" allowOverlap="1" wp14:anchorId="02AAFF0D" wp14:editId="75073C73">
            <wp:simplePos x="0" y="0"/>
            <wp:positionH relativeFrom="column">
              <wp:posOffset>2956560</wp:posOffset>
            </wp:positionH>
            <wp:positionV relativeFrom="paragraph">
              <wp:posOffset>308610</wp:posOffset>
            </wp:positionV>
            <wp:extent cx="4204970" cy="2409825"/>
            <wp:effectExtent l="0" t="0" r="5080" b="9525"/>
            <wp:wrapSquare wrapText="bothSides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04970" cy="2409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047" w:rsidRPr="00E84047">
        <w:rPr>
          <w:b/>
          <w:sz w:val="22"/>
        </w:rPr>
        <w:t>S</w:t>
      </w:r>
      <w:r w:rsidR="007B2A7D" w:rsidRPr="00E84047">
        <w:rPr>
          <w:b/>
          <w:sz w:val="22"/>
        </w:rPr>
        <w:t>e bombean más iones hacia el intersticio</w:t>
      </w:r>
      <w:r w:rsidR="007B2A7D" w:rsidRPr="00D9374B">
        <w:rPr>
          <w:sz w:val="22"/>
        </w:rPr>
        <w:t>,</w:t>
      </w:r>
      <w:r w:rsidR="0033496D" w:rsidRPr="00D9374B">
        <w:rPr>
          <w:sz w:val="22"/>
        </w:rPr>
        <w:t xml:space="preserve"> </w:t>
      </w:r>
      <w:r w:rsidR="007B2A7D" w:rsidRPr="00D9374B">
        <w:rPr>
          <w:sz w:val="22"/>
        </w:rPr>
        <w:t>quedando el agua en el líquido tubular, hasta que se establece</w:t>
      </w:r>
      <w:r w:rsidR="0033496D" w:rsidRPr="00D9374B">
        <w:rPr>
          <w:sz w:val="22"/>
        </w:rPr>
        <w:t xml:space="preserve"> </w:t>
      </w:r>
      <w:r w:rsidR="007B2A7D" w:rsidRPr="00D9374B">
        <w:rPr>
          <w:sz w:val="22"/>
        </w:rPr>
        <w:t xml:space="preserve">un gradiente osmótico de </w:t>
      </w:r>
      <w:r w:rsidR="007B2A7D" w:rsidRPr="00E84047">
        <w:rPr>
          <w:b/>
          <w:sz w:val="22"/>
        </w:rPr>
        <w:t>200 mOsm/</w:t>
      </w:r>
      <w:r w:rsidR="0033496D" w:rsidRPr="00E84047">
        <w:rPr>
          <w:b/>
          <w:sz w:val="22"/>
        </w:rPr>
        <w:t>l</w:t>
      </w:r>
      <w:r w:rsidR="007B2A7D" w:rsidRPr="00D9374B">
        <w:rPr>
          <w:sz w:val="22"/>
        </w:rPr>
        <w:t>, con un aumento de</w:t>
      </w:r>
      <w:r w:rsidR="0033496D" w:rsidRPr="00D9374B">
        <w:rPr>
          <w:sz w:val="22"/>
        </w:rPr>
        <w:t xml:space="preserve"> </w:t>
      </w:r>
      <w:r w:rsidR="007B2A7D" w:rsidRPr="00E84047">
        <w:rPr>
          <w:b/>
          <w:sz w:val="22"/>
        </w:rPr>
        <w:t>la osmolaridad del líquido intersticial</w:t>
      </w:r>
      <w:r w:rsidR="007B2A7D" w:rsidRPr="00D9374B">
        <w:rPr>
          <w:sz w:val="22"/>
        </w:rPr>
        <w:t xml:space="preserve"> hasta los </w:t>
      </w:r>
      <w:r w:rsidR="007B2A7D" w:rsidRPr="00E84047">
        <w:rPr>
          <w:b/>
          <w:sz w:val="22"/>
        </w:rPr>
        <w:t>500 mOsm/</w:t>
      </w:r>
      <w:r w:rsidR="0033496D" w:rsidRPr="00E84047">
        <w:rPr>
          <w:b/>
          <w:sz w:val="22"/>
        </w:rPr>
        <w:t>l</w:t>
      </w:r>
      <w:r w:rsidR="007B2A7D" w:rsidRPr="00D9374B">
        <w:rPr>
          <w:sz w:val="22"/>
        </w:rPr>
        <w:t xml:space="preserve">. </w:t>
      </w:r>
    </w:p>
    <w:p w:rsidR="0033496D" w:rsidRPr="00E84047" w:rsidRDefault="00E84047" w:rsidP="003F25DF">
      <w:pPr>
        <w:pStyle w:val="Prrafodelista"/>
        <w:numPr>
          <w:ilvl w:val="0"/>
          <w:numId w:val="19"/>
        </w:numPr>
        <w:rPr>
          <w:sz w:val="22"/>
        </w:rPr>
      </w:pPr>
      <w:r w:rsidRPr="00E84047">
        <w:rPr>
          <w:b/>
          <w:sz w:val="22"/>
        </w:rPr>
        <w:t>E</w:t>
      </w:r>
      <w:r w:rsidR="007B2A7D" w:rsidRPr="00E84047">
        <w:rPr>
          <w:b/>
          <w:sz w:val="22"/>
        </w:rPr>
        <w:t>l líquido</w:t>
      </w:r>
      <w:r w:rsidR="007B2A7D" w:rsidRPr="00E84047">
        <w:rPr>
          <w:sz w:val="22"/>
        </w:rPr>
        <w:t xml:space="preserve"> que está en la </w:t>
      </w:r>
      <w:r w:rsidR="007B2A7D" w:rsidRPr="00E84047">
        <w:rPr>
          <w:b/>
          <w:sz w:val="22"/>
        </w:rPr>
        <w:t>rama</w:t>
      </w:r>
      <w:r w:rsidR="0033496D" w:rsidRPr="00E84047">
        <w:rPr>
          <w:b/>
          <w:sz w:val="22"/>
        </w:rPr>
        <w:t xml:space="preserve"> </w:t>
      </w:r>
      <w:r w:rsidR="007B2A7D" w:rsidRPr="00E84047">
        <w:rPr>
          <w:b/>
          <w:sz w:val="22"/>
        </w:rPr>
        <w:t>descendente</w:t>
      </w:r>
      <w:r w:rsidR="007B2A7D" w:rsidRPr="00E84047">
        <w:rPr>
          <w:sz w:val="22"/>
        </w:rPr>
        <w:t xml:space="preserve"> alcanza el </w:t>
      </w:r>
      <w:r w:rsidR="007B2A7D" w:rsidRPr="00E84047">
        <w:rPr>
          <w:sz w:val="22"/>
          <w:u w:val="single"/>
        </w:rPr>
        <w:t>equilibrio</w:t>
      </w:r>
      <w:r w:rsidR="007B2A7D" w:rsidRPr="00E84047">
        <w:rPr>
          <w:sz w:val="22"/>
        </w:rPr>
        <w:t xml:space="preserve"> con el </w:t>
      </w:r>
      <w:r w:rsidR="007B2A7D" w:rsidRPr="00E84047">
        <w:rPr>
          <w:b/>
          <w:sz w:val="22"/>
        </w:rPr>
        <w:t>líquido intersticial</w:t>
      </w:r>
      <w:r w:rsidR="0033496D" w:rsidRPr="00E84047">
        <w:rPr>
          <w:sz w:val="22"/>
        </w:rPr>
        <w:t xml:space="preserve"> </w:t>
      </w:r>
      <w:r w:rsidR="007B2A7D" w:rsidRPr="00E84047">
        <w:rPr>
          <w:sz w:val="22"/>
        </w:rPr>
        <w:t xml:space="preserve">medular hiperosmótico </w:t>
      </w:r>
    </w:p>
    <w:p w:rsidR="007B2A7D" w:rsidRPr="00D9374B" w:rsidRDefault="007B2A7D" w:rsidP="003F25DF">
      <w:pPr>
        <w:pStyle w:val="Prrafodelista"/>
        <w:numPr>
          <w:ilvl w:val="0"/>
          <w:numId w:val="19"/>
        </w:numPr>
        <w:rPr>
          <w:sz w:val="22"/>
        </w:rPr>
      </w:pPr>
      <w:r w:rsidRPr="00E84047">
        <w:rPr>
          <w:b/>
          <w:sz w:val="22"/>
        </w:rPr>
        <w:t>Estos pasos se repiten</w:t>
      </w:r>
      <w:r w:rsidRPr="00D9374B">
        <w:rPr>
          <w:sz w:val="22"/>
        </w:rPr>
        <w:t>, multiplica</w:t>
      </w:r>
      <w:r w:rsidR="00E84047">
        <w:rPr>
          <w:sz w:val="22"/>
        </w:rPr>
        <w:t>ndo</w:t>
      </w:r>
      <w:r w:rsidRPr="00D9374B">
        <w:rPr>
          <w:sz w:val="22"/>
        </w:rPr>
        <w:t xml:space="preserve"> el gradiente de concentración</w:t>
      </w:r>
      <w:r w:rsidR="0033496D" w:rsidRPr="00D9374B">
        <w:rPr>
          <w:sz w:val="22"/>
        </w:rPr>
        <w:t xml:space="preserve"> </w:t>
      </w:r>
      <w:r w:rsidRPr="00D9374B">
        <w:rPr>
          <w:sz w:val="22"/>
        </w:rPr>
        <w:t>establecido por el bombeo activo de iones fuera de la rama</w:t>
      </w:r>
      <w:r w:rsidR="0033496D" w:rsidRPr="00D9374B">
        <w:rPr>
          <w:sz w:val="22"/>
        </w:rPr>
        <w:t xml:space="preserve"> </w:t>
      </w:r>
      <w:r w:rsidRPr="00D9374B">
        <w:rPr>
          <w:sz w:val="22"/>
        </w:rPr>
        <w:t xml:space="preserve">ascendente gruesa del asa de Henle, lo que </w:t>
      </w:r>
      <w:r w:rsidRPr="00E84047">
        <w:rPr>
          <w:b/>
          <w:sz w:val="22"/>
        </w:rPr>
        <w:t>eleva</w:t>
      </w:r>
      <w:r w:rsidR="0033496D" w:rsidRPr="00E84047">
        <w:rPr>
          <w:b/>
          <w:sz w:val="22"/>
        </w:rPr>
        <w:t xml:space="preserve"> </w:t>
      </w:r>
      <w:r w:rsidRPr="00E84047">
        <w:rPr>
          <w:b/>
          <w:sz w:val="22"/>
        </w:rPr>
        <w:t>la osmolaridad del líquido intersticial a 1.200-1.400 mOsm/</w:t>
      </w:r>
      <w:r w:rsidR="0033496D" w:rsidRPr="00E84047">
        <w:rPr>
          <w:b/>
          <w:sz w:val="22"/>
        </w:rPr>
        <w:t>l</w:t>
      </w:r>
      <w:r w:rsidRPr="00E84047">
        <w:rPr>
          <w:b/>
          <w:sz w:val="22"/>
        </w:rPr>
        <w:t>.</w:t>
      </w:r>
    </w:p>
    <w:p w:rsidR="0033496D" w:rsidRPr="007B2A7D" w:rsidRDefault="0033496D" w:rsidP="007B2A7D">
      <w:pPr>
        <w:rPr>
          <w:sz w:val="22"/>
        </w:rPr>
      </w:pPr>
    </w:p>
    <w:p w:rsidR="007B2A7D" w:rsidRPr="007B2A7D" w:rsidRDefault="008A6F43" w:rsidP="0033496D">
      <w:pPr>
        <w:pStyle w:val="Ttulo2"/>
      </w:pPr>
      <w:r>
        <w:rPr>
          <w:noProof/>
          <w:lang w:val="es-GT" w:eastAsia="es-GT"/>
        </w:rPr>
        <w:drawing>
          <wp:anchor distT="0" distB="0" distL="114300" distR="114300" simplePos="0" relativeHeight="251671552" behindDoc="0" locked="0" layoutInCell="1" allowOverlap="1" wp14:anchorId="31A6F534" wp14:editId="6D19A547">
            <wp:simplePos x="0" y="0"/>
            <wp:positionH relativeFrom="column">
              <wp:posOffset>4419600</wp:posOffset>
            </wp:positionH>
            <wp:positionV relativeFrom="paragraph">
              <wp:posOffset>490855</wp:posOffset>
            </wp:positionV>
            <wp:extent cx="2638425" cy="2082800"/>
            <wp:effectExtent l="0" t="0" r="9525" b="0"/>
            <wp:wrapSquare wrapText="bothSides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38425" cy="208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2A7D" w:rsidRPr="007B2A7D">
        <w:t xml:space="preserve">Función del </w:t>
      </w:r>
      <w:r w:rsidR="008E7C0F">
        <w:t>túbulo</w:t>
      </w:r>
      <w:r w:rsidR="007B2A7D" w:rsidRPr="007B2A7D">
        <w:t xml:space="preserve"> </w:t>
      </w:r>
      <w:r w:rsidR="008E7C0F">
        <w:t>distal</w:t>
      </w:r>
      <w:r w:rsidR="007B2A7D" w:rsidRPr="007B2A7D">
        <w:t xml:space="preserve"> y de los conductos</w:t>
      </w:r>
      <w:r w:rsidR="0033496D">
        <w:t xml:space="preserve"> </w:t>
      </w:r>
      <w:r w:rsidR="007B2A7D" w:rsidRPr="007B2A7D">
        <w:t>colectores en la excreción de una orina</w:t>
      </w:r>
      <w:r w:rsidR="0033496D">
        <w:t xml:space="preserve"> </w:t>
      </w:r>
      <w:r w:rsidR="007B2A7D" w:rsidRPr="007B2A7D">
        <w:t>concentrada</w:t>
      </w:r>
    </w:p>
    <w:p w:rsidR="007B2A7D" w:rsidRPr="008A6F43" w:rsidRDefault="007B2A7D" w:rsidP="003F25DF">
      <w:pPr>
        <w:pStyle w:val="Prrafodelista"/>
        <w:numPr>
          <w:ilvl w:val="0"/>
          <w:numId w:val="20"/>
        </w:numPr>
        <w:ind w:left="360"/>
        <w:rPr>
          <w:sz w:val="22"/>
        </w:rPr>
      </w:pPr>
      <w:r w:rsidRPr="008A6F43">
        <w:rPr>
          <w:sz w:val="22"/>
        </w:rPr>
        <w:t xml:space="preserve">Cuando el líquido tubular deja el </w:t>
      </w:r>
      <w:r w:rsidRPr="008A6F43">
        <w:rPr>
          <w:b/>
          <w:sz w:val="22"/>
        </w:rPr>
        <w:t>asa de Henle</w:t>
      </w:r>
      <w:r w:rsidRPr="008A6F43">
        <w:rPr>
          <w:sz w:val="22"/>
        </w:rPr>
        <w:t xml:space="preserve"> hacia</w:t>
      </w:r>
      <w:r w:rsidR="0033496D" w:rsidRPr="008A6F43">
        <w:rPr>
          <w:sz w:val="22"/>
        </w:rPr>
        <w:t xml:space="preserve"> </w:t>
      </w:r>
      <w:r w:rsidRPr="008A6F43">
        <w:rPr>
          <w:sz w:val="22"/>
        </w:rPr>
        <w:t xml:space="preserve">el </w:t>
      </w:r>
      <w:r w:rsidR="008E7C0F" w:rsidRPr="008A6F43">
        <w:rPr>
          <w:b/>
          <w:sz w:val="22"/>
        </w:rPr>
        <w:t>túbulo</w:t>
      </w:r>
      <w:r w:rsidRPr="008A6F43">
        <w:rPr>
          <w:b/>
          <w:sz w:val="22"/>
        </w:rPr>
        <w:t xml:space="preserve"> contorneado distal</w:t>
      </w:r>
      <w:r w:rsidRPr="008A6F43">
        <w:rPr>
          <w:sz w:val="22"/>
        </w:rPr>
        <w:t xml:space="preserve"> en la corteza renal, </w:t>
      </w:r>
      <w:r w:rsidRPr="008A6F43">
        <w:rPr>
          <w:sz w:val="22"/>
          <w:u w:val="single"/>
        </w:rPr>
        <w:t>el líquido se</w:t>
      </w:r>
      <w:r w:rsidR="0033496D" w:rsidRPr="008A6F43">
        <w:rPr>
          <w:sz w:val="22"/>
          <w:u w:val="single"/>
        </w:rPr>
        <w:t xml:space="preserve"> </w:t>
      </w:r>
      <w:r w:rsidRPr="008A6F43">
        <w:rPr>
          <w:sz w:val="22"/>
          <w:u w:val="single"/>
        </w:rPr>
        <w:t>diluye</w:t>
      </w:r>
      <w:r w:rsidRPr="008A6F43">
        <w:rPr>
          <w:sz w:val="22"/>
        </w:rPr>
        <w:t xml:space="preserve">, con una </w:t>
      </w:r>
      <w:r w:rsidRPr="008A6F43">
        <w:rPr>
          <w:b/>
          <w:sz w:val="22"/>
        </w:rPr>
        <w:t>osmolaridad de 100m</w:t>
      </w:r>
      <w:r w:rsidR="0033496D" w:rsidRPr="008A6F43">
        <w:rPr>
          <w:b/>
          <w:sz w:val="22"/>
        </w:rPr>
        <w:t>O</w:t>
      </w:r>
      <w:r w:rsidRPr="008A6F43">
        <w:rPr>
          <w:b/>
          <w:sz w:val="22"/>
        </w:rPr>
        <w:t>sm/l</w:t>
      </w:r>
      <w:r w:rsidRPr="008A6F43">
        <w:rPr>
          <w:sz w:val="22"/>
        </w:rPr>
        <w:t>.</w:t>
      </w:r>
    </w:p>
    <w:p w:rsidR="0033496D" w:rsidRPr="008A6F43" w:rsidRDefault="008A6F43" w:rsidP="003F25DF">
      <w:pPr>
        <w:pStyle w:val="Prrafodelista"/>
        <w:numPr>
          <w:ilvl w:val="0"/>
          <w:numId w:val="20"/>
        </w:numPr>
        <w:ind w:left="360"/>
        <w:rPr>
          <w:sz w:val="22"/>
        </w:rPr>
      </w:pPr>
      <w:r>
        <w:rPr>
          <w:sz w:val="22"/>
        </w:rPr>
        <w:t xml:space="preserve">En </w:t>
      </w:r>
      <w:r w:rsidR="007B2A7D" w:rsidRPr="008A6F43">
        <w:rPr>
          <w:sz w:val="22"/>
        </w:rPr>
        <w:t xml:space="preserve">el </w:t>
      </w:r>
      <w:r w:rsidR="008E7C0F" w:rsidRPr="008A6F43">
        <w:rPr>
          <w:b/>
          <w:sz w:val="22"/>
        </w:rPr>
        <w:t>túbulo</w:t>
      </w:r>
      <w:r w:rsidR="007B2A7D" w:rsidRPr="008A6F43">
        <w:rPr>
          <w:b/>
          <w:sz w:val="22"/>
        </w:rPr>
        <w:t xml:space="preserve"> colector cortical</w:t>
      </w:r>
      <w:r w:rsidR="007B2A7D" w:rsidRPr="008A6F43">
        <w:rPr>
          <w:sz w:val="22"/>
        </w:rPr>
        <w:t>,</w:t>
      </w:r>
      <w:r w:rsidR="0033496D" w:rsidRPr="008A6F43">
        <w:rPr>
          <w:sz w:val="22"/>
        </w:rPr>
        <w:t xml:space="preserve"> </w:t>
      </w:r>
      <w:r w:rsidR="007B2A7D" w:rsidRPr="008A6F43">
        <w:rPr>
          <w:sz w:val="22"/>
        </w:rPr>
        <w:t xml:space="preserve">la </w:t>
      </w:r>
      <w:r w:rsidR="007B2A7D" w:rsidRPr="008A6F43">
        <w:rPr>
          <w:sz w:val="22"/>
          <w:u w:val="single"/>
        </w:rPr>
        <w:t>cantidad de agua reabsorbida</w:t>
      </w:r>
      <w:r w:rsidR="007B2A7D" w:rsidRPr="008A6F43">
        <w:rPr>
          <w:sz w:val="22"/>
        </w:rPr>
        <w:t xml:space="preserve"> depende de la</w:t>
      </w:r>
      <w:r w:rsidR="0033496D" w:rsidRPr="008A6F43">
        <w:rPr>
          <w:sz w:val="22"/>
        </w:rPr>
        <w:t xml:space="preserve"> </w:t>
      </w:r>
      <w:r w:rsidR="007B2A7D" w:rsidRPr="008A6F43">
        <w:rPr>
          <w:sz w:val="22"/>
        </w:rPr>
        <w:t xml:space="preserve">concentración </w:t>
      </w:r>
      <w:r w:rsidR="007B2A7D" w:rsidRPr="008A6F43">
        <w:rPr>
          <w:b/>
          <w:sz w:val="22"/>
        </w:rPr>
        <w:t>ADH</w:t>
      </w:r>
      <w:r w:rsidR="007B2A7D" w:rsidRPr="008A6F43">
        <w:rPr>
          <w:sz w:val="22"/>
        </w:rPr>
        <w:t xml:space="preserve">. </w:t>
      </w:r>
    </w:p>
    <w:p w:rsidR="007B2A7D" w:rsidRDefault="008A6F43" w:rsidP="003F25DF">
      <w:pPr>
        <w:pStyle w:val="Prrafodelista"/>
        <w:numPr>
          <w:ilvl w:val="0"/>
          <w:numId w:val="20"/>
        </w:numPr>
        <w:ind w:left="360"/>
        <w:rPr>
          <w:sz w:val="22"/>
        </w:rPr>
      </w:pPr>
      <w:r w:rsidRPr="008A6F43">
        <w:rPr>
          <w:b/>
          <w:sz w:val="22"/>
        </w:rPr>
        <w:t>U</w:t>
      </w:r>
      <w:r w:rsidR="007B2A7D" w:rsidRPr="008A6F43">
        <w:rPr>
          <w:b/>
          <w:sz w:val="22"/>
        </w:rPr>
        <w:t>na concentración alta de ADH</w:t>
      </w:r>
      <w:r w:rsidR="007B2A7D" w:rsidRPr="008A6F43">
        <w:rPr>
          <w:sz w:val="22"/>
        </w:rPr>
        <w:t xml:space="preserve">, </w:t>
      </w:r>
      <w:r>
        <w:rPr>
          <w:sz w:val="22"/>
        </w:rPr>
        <w:t>hace a</w:t>
      </w:r>
      <w:r w:rsidR="007B2A7D" w:rsidRPr="008A6F43">
        <w:rPr>
          <w:sz w:val="22"/>
        </w:rPr>
        <w:t xml:space="preserve">l </w:t>
      </w:r>
      <w:r w:rsidR="008E7C0F" w:rsidRPr="008A6F43">
        <w:rPr>
          <w:sz w:val="22"/>
        </w:rPr>
        <w:t>túbulo</w:t>
      </w:r>
      <w:r w:rsidR="007B2A7D" w:rsidRPr="008A6F43">
        <w:rPr>
          <w:sz w:val="22"/>
        </w:rPr>
        <w:t xml:space="preserve"> colector</w:t>
      </w:r>
      <w:r w:rsidR="0033496D" w:rsidRPr="008A6F43">
        <w:rPr>
          <w:sz w:val="22"/>
        </w:rPr>
        <w:t xml:space="preserve"> </w:t>
      </w:r>
      <w:r w:rsidR="007B2A7D" w:rsidRPr="008A6F43">
        <w:rPr>
          <w:sz w:val="22"/>
        </w:rPr>
        <w:t>cortical muy permeable al agua</w:t>
      </w:r>
    </w:p>
    <w:p w:rsidR="008A6F43" w:rsidRPr="008A6F43" w:rsidRDefault="008A6F43" w:rsidP="003F25DF">
      <w:pPr>
        <w:pStyle w:val="Prrafodelista"/>
        <w:numPr>
          <w:ilvl w:val="0"/>
          <w:numId w:val="20"/>
        </w:numPr>
        <w:ind w:left="360"/>
        <w:rPr>
          <w:sz w:val="22"/>
        </w:rPr>
      </w:pPr>
      <w:r>
        <w:rPr>
          <w:b/>
          <w:sz w:val="22"/>
        </w:rPr>
        <w:t xml:space="preserve">Una concentración baja de ADH, </w:t>
      </w:r>
      <w:r>
        <w:rPr>
          <w:sz w:val="22"/>
        </w:rPr>
        <w:t>hace al túbulo colector cortical impermeable al agua.</w:t>
      </w:r>
    </w:p>
    <w:p w:rsidR="0033496D" w:rsidRPr="007B2A7D" w:rsidRDefault="0033496D" w:rsidP="007B2A7D">
      <w:pPr>
        <w:rPr>
          <w:sz w:val="22"/>
        </w:rPr>
      </w:pPr>
    </w:p>
    <w:p w:rsidR="007B2A7D" w:rsidRPr="007B2A7D" w:rsidRDefault="007B2A7D" w:rsidP="0033496D">
      <w:pPr>
        <w:pStyle w:val="Ttulo2"/>
      </w:pPr>
      <w:r w:rsidRPr="007B2A7D">
        <w:t>La urea contribuye a la hiperosmolaridad</w:t>
      </w:r>
      <w:r w:rsidR="0033496D">
        <w:t xml:space="preserve"> </w:t>
      </w:r>
      <w:r w:rsidRPr="007B2A7D">
        <w:t>del intersticio medular renal y a la formación</w:t>
      </w:r>
      <w:r w:rsidR="0033496D">
        <w:t xml:space="preserve"> </w:t>
      </w:r>
      <w:r w:rsidRPr="007B2A7D">
        <w:t>de una orina concentrada</w:t>
      </w:r>
    </w:p>
    <w:p w:rsidR="002E23F1" w:rsidRPr="008A6F43" w:rsidRDefault="007B2A7D" w:rsidP="003F25DF">
      <w:pPr>
        <w:pStyle w:val="Prrafodelista"/>
        <w:numPr>
          <w:ilvl w:val="0"/>
          <w:numId w:val="21"/>
        </w:numPr>
        <w:ind w:left="360"/>
        <w:rPr>
          <w:sz w:val="22"/>
        </w:rPr>
      </w:pPr>
      <w:r w:rsidRPr="00FB2B10">
        <w:rPr>
          <w:b/>
          <w:sz w:val="22"/>
        </w:rPr>
        <w:t>la urea</w:t>
      </w:r>
      <w:r w:rsidRPr="008A6F43">
        <w:rPr>
          <w:sz w:val="22"/>
        </w:rPr>
        <w:t xml:space="preserve"> contribuye a un </w:t>
      </w:r>
      <w:r w:rsidRPr="00F1135F">
        <w:rPr>
          <w:b/>
          <w:sz w:val="22"/>
        </w:rPr>
        <w:t>40-50% de la</w:t>
      </w:r>
      <w:r w:rsidR="002E23F1" w:rsidRPr="00F1135F">
        <w:rPr>
          <w:b/>
          <w:sz w:val="22"/>
        </w:rPr>
        <w:t xml:space="preserve"> </w:t>
      </w:r>
      <w:r w:rsidRPr="00F1135F">
        <w:rPr>
          <w:b/>
          <w:sz w:val="22"/>
        </w:rPr>
        <w:t>osmolaridad</w:t>
      </w:r>
      <w:r w:rsidRPr="008A6F43">
        <w:rPr>
          <w:sz w:val="22"/>
        </w:rPr>
        <w:t xml:space="preserve"> (500-600 mOsm/</w:t>
      </w:r>
      <w:r w:rsidR="002E23F1" w:rsidRPr="008A6F43">
        <w:rPr>
          <w:sz w:val="22"/>
        </w:rPr>
        <w:t>l</w:t>
      </w:r>
      <w:r w:rsidRPr="008A6F43">
        <w:rPr>
          <w:sz w:val="22"/>
        </w:rPr>
        <w:t xml:space="preserve">) del </w:t>
      </w:r>
      <w:r w:rsidRPr="00F1135F">
        <w:rPr>
          <w:sz w:val="22"/>
          <w:u w:val="single"/>
        </w:rPr>
        <w:t>intersticio medular renal</w:t>
      </w:r>
      <w:r w:rsidR="002E23F1" w:rsidRPr="008A6F43">
        <w:rPr>
          <w:sz w:val="22"/>
        </w:rPr>
        <w:t xml:space="preserve"> </w:t>
      </w:r>
      <w:r w:rsidRPr="008A6F43">
        <w:rPr>
          <w:sz w:val="22"/>
        </w:rPr>
        <w:t>cuando el riñón está formando una orina concentrada al máximo.</w:t>
      </w:r>
      <w:r w:rsidR="002E23F1" w:rsidRPr="008A6F43">
        <w:rPr>
          <w:sz w:val="22"/>
        </w:rPr>
        <w:t xml:space="preserve"> </w:t>
      </w:r>
    </w:p>
    <w:p w:rsidR="002E23F1" w:rsidRPr="008A6F43" w:rsidRDefault="00F1135F" w:rsidP="003F25DF">
      <w:pPr>
        <w:pStyle w:val="Prrafodelista"/>
        <w:numPr>
          <w:ilvl w:val="0"/>
          <w:numId w:val="21"/>
        </w:numPr>
        <w:ind w:left="360"/>
        <w:rPr>
          <w:sz w:val="22"/>
        </w:rPr>
      </w:pPr>
      <w:r w:rsidRPr="00F1135F">
        <w:rPr>
          <w:b/>
          <w:sz w:val="22"/>
        </w:rPr>
        <w:t>L</w:t>
      </w:r>
      <w:r w:rsidR="007B2A7D" w:rsidRPr="00F1135F">
        <w:rPr>
          <w:b/>
          <w:sz w:val="22"/>
        </w:rPr>
        <w:t>a urea</w:t>
      </w:r>
      <w:r w:rsidR="007B2A7D" w:rsidRPr="008A6F43">
        <w:rPr>
          <w:sz w:val="22"/>
        </w:rPr>
        <w:t xml:space="preserve"> se </w:t>
      </w:r>
      <w:r w:rsidR="007B2A7D" w:rsidRPr="00F1135F">
        <w:rPr>
          <w:b/>
          <w:sz w:val="22"/>
        </w:rPr>
        <w:t>reabsorbe</w:t>
      </w:r>
      <w:r w:rsidR="002E23F1" w:rsidRPr="008A6F43">
        <w:rPr>
          <w:sz w:val="22"/>
        </w:rPr>
        <w:t xml:space="preserve"> </w:t>
      </w:r>
      <w:r w:rsidR="007B2A7D" w:rsidRPr="008A6F43">
        <w:rPr>
          <w:sz w:val="22"/>
        </w:rPr>
        <w:t xml:space="preserve">de forma </w:t>
      </w:r>
      <w:r w:rsidR="007B2A7D" w:rsidRPr="00F1135F">
        <w:rPr>
          <w:b/>
          <w:sz w:val="22"/>
        </w:rPr>
        <w:t>pasiva</w:t>
      </w:r>
      <w:r w:rsidR="007B2A7D" w:rsidRPr="008A6F43">
        <w:rPr>
          <w:sz w:val="22"/>
        </w:rPr>
        <w:t xml:space="preserve"> desde el </w:t>
      </w:r>
      <w:r w:rsidR="008E7C0F" w:rsidRPr="008A6F43">
        <w:rPr>
          <w:sz w:val="22"/>
        </w:rPr>
        <w:t>túbulo</w:t>
      </w:r>
      <w:r w:rsidR="007B2A7D" w:rsidRPr="008A6F43">
        <w:rPr>
          <w:sz w:val="22"/>
        </w:rPr>
        <w:t xml:space="preserve">. </w:t>
      </w:r>
    </w:p>
    <w:p w:rsidR="002E23F1" w:rsidRPr="007B2A7D" w:rsidRDefault="002E23F1" w:rsidP="008A6F43">
      <w:pPr>
        <w:rPr>
          <w:sz w:val="22"/>
        </w:rPr>
      </w:pPr>
    </w:p>
    <w:p w:rsidR="002E23F1" w:rsidRPr="00F1135F" w:rsidRDefault="007B2A7D" w:rsidP="00F1135F">
      <w:pPr>
        <w:pStyle w:val="Ttulo3"/>
      </w:pPr>
      <w:r w:rsidRPr="00F1135F">
        <w:t>El mecanismo de reabsorción de la urea hacia la médula</w:t>
      </w:r>
      <w:r w:rsidR="002E23F1" w:rsidRPr="00F1135F">
        <w:t xml:space="preserve"> </w:t>
      </w:r>
      <w:r w:rsidRPr="00F1135F">
        <w:t>renal</w:t>
      </w:r>
      <w:r w:rsidR="00F1135F">
        <w:t>:</w:t>
      </w:r>
    </w:p>
    <w:p w:rsidR="002E23F1" w:rsidRPr="008A6F43" w:rsidRDefault="00F1135F" w:rsidP="003F25DF">
      <w:pPr>
        <w:pStyle w:val="Prrafodelista"/>
        <w:numPr>
          <w:ilvl w:val="0"/>
          <w:numId w:val="21"/>
        </w:numPr>
        <w:ind w:left="360"/>
        <w:rPr>
          <w:sz w:val="22"/>
        </w:rPr>
      </w:pPr>
      <w:r>
        <w:rPr>
          <w:sz w:val="22"/>
        </w:rPr>
        <w:t>E</w:t>
      </w:r>
      <w:r w:rsidR="007B2A7D" w:rsidRPr="008A6F43">
        <w:rPr>
          <w:sz w:val="22"/>
        </w:rPr>
        <w:t xml:space="preserve">l agua fluye por el </w:t>
      </w:r>
      <w:r w:rsidR="007B2A7D" w:rsidRPr="00F1135F">
        <w:rPr>
          <w:b/>
          <w:sz w:val="22"/>
        </w:rPr>
        <w:t>asa</w:t>
      </w:r>
      <w:r w:rsidR="002E23F1" w:rsidRPr="00F1135F">
        <w:rPr>
          <w:b/>
          <w:sz w:val="22"/>
        </w:rPr>
        <w:t xml:space="preserve"> </w:t>
      </w:r>
      <w:r w:rsidR="007B2A7D" w:rsidRPr="00F1135F">
        <w:rPr>
          <w:b/>
          <w:sz w:val="22"/>
        </w:rPr>
        <w:t>ascendente de Henle</w:t>
      </w:r>
      <w:r w:rsidR="007B2A7D" w:rsidRPr="008A6F43">
        <w:rPr>
          <w:sz w:val="22"/>
        </w:rPr>
        <w:t xml:space="preserve"> y hacia los </w:t>
      </w:r>
      <w:r w:rsidR="007B2A7D" w:rsidRPr="00F1135F">
        <w:rPr>
          <w:sz w:val="22"/>
          <w:u w:val="single"/>
        </w:rPr>
        <w:t>túbulos distal y colector</w:t>
      </w:r>
      <w:r w:rsidR="002E23F1" w:rsidRPr="00F1135F">
        <w:rPr>
          <w:sz w:val="22"/>
          <w:u w:val="single"/>
        </w:rPr>
        <w:t xml:space="preserve"> </w:t>
      </w:r>
      <w:r w:rsidR="007B2A7D" w:rsidRPr="00F1135F">
        <w:rPr>
          <w:sz w:val="22"/>
          <w:u w:val="single"/>
        </w:rPr>
        <w:t>cortical</w:t>
      </w:r>
      <w:r w:rsidR="007B2A7D" w:rsidRPr="008A6F43">
        <w:rPr>
          <w:sz w:val="22"/>
        </w:rPr>
        <w:t xml:space="preserve">, se reabsorbe poca urea porque </w:t>
      </w:r>
      <w:r w:rsidR="007B2A7D" w:rsidRPr="00F1135F">
        <w:rPr>
          <w:b/>
          <w:sz w:val="22"/>
        </w:rPr>
        <w:t xml:space="preserve">son impermeables a la </w:t>
      </w:r>
      <w:r>
        <w:rPr>
          <w:b/>
          <w:sz w:val="22"/>
        </w:rPr>
        <w:t>urea</w:t>
      </w:r>
      <w:r w:rsidR="007B2A7D" w:rsidRPr="008A6F43">
        <w:rPr>
          <w:sz w:val="22"/>
        </w:rPr>
        <w:t xml:space="preserve">. </w:t>
      </w:r>
    </w:p>
    <w:p w:rsidR="002E23F1" w:rsidRPr="008A6F43" w:rsidRDefault="00F1135F" w:rsidP="003F25DF">
      <w:pPr>
        <w:pStyle w:val="Prrafodelista"/>
        <w:numPr>
          <w:ilvl w:val="0"/>
          <w:numId w:val="21"/>
        </w:numPr>
        <w:ind w:left="360"/>
        <w:rPr>
          <w:sz w:val="22"/>
        </w:rPr>
      </w:pPr>
      <w:r>
        <w:rPr>
          <w:sz w:val="22"/>
        </w:rPr>
        <w:t xml:space="preserve">La </w:t>
      </w:r>
      <w:r w:rsidR="007B2A7D" w:rsidRPr="00F1135F">
        <w:rPr>
          <w:b/>
          <w:sz w:val="22"/>
        </w:rPr>
        <w:t>elevada concentración de</w:t>
      </w:r>
      <w:r w:rsidR="002E23F1" w:rsidRPr="00F1135F">
        <w:rPr>
          <w:b/>
          <w:sz w:val="22"/>
        </w:rPr>
        <w:t xml:space="preserve"> </w:t>
      </w:r>
      <w:r w:rsidR="007B2A7D" w:rsidRPr="00F1135F">
        <w:rPr>
          <w:b/>
          <w:sz w:val="22"/>
        </w:rPr>
        <w:t>urea</w:t>
      </w:r>
      <w:r w:rsidR="007B2A7D" w:rsidRPr="008A6F43">
        <w:rPr>
          <w:sz w:val="22"/>
        </w:rPr>
        <w:t xml:space="preserve"> en el líquido tubular del </w:t>
      </w:r>
      <w:r w:rsidR="007B2A7D" w:rsidRPr="00F1135F">
        <w:rPr>
          <w:sz w:val="22"/>
          <w:u w:val="single"/>
        </w:rPr>
        <w:t>conducto colector medular</w:t>
      </w:r>
      <w:r w:rsidR="002E23F1" w:rsidRPr="00F1135F">
        <w:rPr>
          <w:sz w:val="22"/>
          <w:u w:val="single"/>
        </w:rPr>
        <w:t xml:space="preserve"> </w:t>
      </w:r>
      <w:r w:rsidR="007B2A7D" w:rsidRPr="00F1135F">
        <w:rPr>
          <w:sz w:val="22"/>
          <w:u w:val="single"/>
        </w:rPr>
        <w:t>interno</w:t>
      </w:r>
      <w:r w:rsidR="007B2A7D" w:rsidRPr="008A6F43">
        <w:rPr>
          <w:sz w:val="22"/>
        </w:rPr>
        <w:t xml:space="preserve"> hace que la urea difunda fuera del </w:t>
      </w:r>
      <w:r w:rsidR="008E7C0F" w:rsidRPr="008A6F43">
        <w:rPr>
          <w:sz w:val="22"/>
        </w:rPr>
        <w:t>túbulo</w:t>
      </w:r>
      <w:r w:rsidR="007B2A7D" w:rsidRPr="008A6F43">
        <w:rPr>
          <w:sz w:val="22"/>
        </w:rPr>
        <w:t xml:space="preserve"> hacia el</w:t>
      </w:r>
      <w:r w:rsidR="002E23F1" w:rsidRPr="008A6F43">
        <w:rPr>
          <w:sz w:val="22"/>
        </w:rPr>
        <w:t xml:space="preserve"> </w:t>
      </w:r>
      <w:r w:rsidR="007B2A7D" w:rsidRPr="008A6F43">
        <w:rPr>
          <w:sz w:val="22"/>
        </w:rPr>
        <w:t>líquido inters</w:t>
      </w:r>
      <w:r>
        <w:rPr>
          <w:sz w:val="22"/>
        </w:rPr>
        <w:t>ticial renal.</w:t>
      </w:r>
    </w:p>
    <w:p w:rsidR="002E23F1" w:rsidRPr="008A6F43" w:rsidRDefault="007B2A7D" w:rsidP="003F25DF">
      <w:pPr>
        <w:pStyle w:val="Prrafodelista"/>
        <w:numPr>
          <w:ilvl w:val="0"/>
          <w:numId w:val="21"/>
        </w:numPr>
        <w:ind w:left="360"/>
        <w:rPr>
          <w:sz w:val="22"/>
        </w:rPr>
      </w:pPr>
      <w:r w:rsidRPr="00F1135F">
        <w:rPr>
          <w:b/>
          <w:sz w:val="22"/>
        </w:rPr>
        <w:t>Esta difusión</w:t>
      </w:r>
      <w:r w:rsidRPr="008A6F43">
        <w:rPr>
          <w:sz w:val="22"/>
        </w:rPr>
        <w:t xml:space="preserve"> </w:t>
      </w:r>
      <w:r w:rsidR="00F1135F">
        <w:rPr>
          <w:sz w:val="22"/>
        </w:rPr>
        <w:t xml:space="preserve">es </w:t>
      </w:r>
      <w:r w:rsidRPr="00031154">
        <w:rPr>
          <w:b/>
          <w:sz w:val="22"/>
        </w:rPr>
        <w:t>facilitada</w:t>
      </w:r>
      <w:r w:rsidR="002E23F1" w:rsidRPr="008A6F43">
        <w:rPr>
          <w:sz w:val="22"/>
        </w:rPr>
        <w:t xml:space="preserve"> </w:t>
      </w:r>
      <w:r w:rsidRPr="008A6F43">
        <w:rPr>
          <w:sz w:val="22"/>
        </w:rPr>
        <w:t xml:space="preserve">por transportadores de la urea, </w:t>
      </w:r>
      <w:r w:rsidR="0045488F">
        <w:rPr>
          <w:b/>
          <w:sz w:val="22"/>
        </w:rPr>
        <w:t xml:space="preserve">UT-A1 </w:t>
      </w:r>
      <w:r w:rsidRPr="00F1135F">
        <w:rPr>
          <w:b/>
          <w:sz w:val="22"/>
        </w:rPr>
        <w:t>y UT-A3</w:t>
      </w:r>
      <w:r w:rsidRPr="008A6F43">
        <w:rPr>
          <w:sz w:val="22"/>
        </w:rPr>
        <w:t xml:space="preserve">. </w:t>
      </w:r>
    </w:p>
    <w:p w:rsidR="002E23F1" w:rsidRPr="008A6F43" w:rsidRDefault="00031154" w:rsidP="003F25DF">
      <w:pPr>
        <w:pStyle w:val="Prrafodelista"/>
        <w:numPr>
          <w:ilvl w:val="0"/>
          <w:numId w:val="21"/>
        </w:numPr>
        <w:ind w:left="360"/>
        <w:rPr>
          <w:sz w:val="22"/>
        </w:rPr>
      </w:pPr>
      <w:r w:rsidRPr="00031154">
        <w:rPr>
          <w:b/>
          <w:sz w:val="22"/>
        </w:rPr>
        <w:t>U</w:t>
      </w:r>
      <w:r w:rsidR="007B2A7D" w:rsidRPr="00031154">
        <w:rPr>
          <w:b/>
          <w:sz w:val="22"/>
        </w:rPr>
        <w:t>T-A3</w:t>
      </w:r>
      <w:r w:rsidR="007B2A7D" w:rsidRPr="008A6F43">
        <w:rPr>
          <w:sz w:val="22"/>
        </w:rPr>
        <w:t>, se activa por la</w:t>
      </w:r>
      <w:r w:rsidR="002E23F1" w:rsidRPr="008A6F43">
        <w:rPr>
          <w:sz w:val="22"/>
        </w:rPr>
        <w:t xml:space="preserve"> </w:t>
      </w:r>
      <w:r w:rsidR="007B2A7D" w:rsidRPr="00031154">
        <w:rPr>
          <w:b/>
          <w:sz w:val="22"/>
        </w:rPr>
        <w:t>ADH</w:t>
      </w:r>
      <w:r w:rsidR="007B2A7D" w:rsidRPr="008A6F43">
        <w:rPr>
          <w:sz w:val="22"/>
        </w:rPr>
        <w:t xml:space="preserve">, </w:t>
      </w:r>
      <w:r w:rsidR="007B2A7D" w:rsidRPr="00031154">
        <w:rPr>
          <w:sz w:val="22"/>
          <w:u w:val="single"/>
        </w:rPr>
        <w:t>aumenta</w:t>
      </w:r>
      <w:r w:rsidRPr="00031154">
        <w:rPr>
          <w:sz w:val="22"/>
          <w:u w:val="single"/>
        </w:rPr>
        <w:t>ndo</w:t>
      </w:r>
      <w:r w:rsidR="007B2A7D" w:rsidRPr="00031154">
        <w:rPr>
          <w:sz w:val="22"/>
          <w:u w:val="single"/>
        </w:rPr>
        <w:t xml:space="preserve"> el transporte de urea</w:t>
      </w:r>
      <w:r w:rsidR="007B2A7D" w:rsidRPr="008A6F43">
        <w:rPr>
          <w:sz w:val="22"/>
        </w:rPr>
        <w:t xml:space="preserve">. </w:t>
      </w:r>
    </w:p>
    <w:p w:rsidR="002E23F1" w:rsidRDefault="002E23F1" w:rsidP="007B2A7D">
      <w:pPr>
        <w:rPr>
          <w:sz w:val="22"/>
        </w:rPr>
      </w:pPr>
    </w:p>
    <w:p w:rsidR="002E23F1" w:rsidRDefault="007B2A7D" w:rsidP="002E23F1">
      <w:pPr>
        <w:pStyle w:val="Ttulo3"/>
      </w:pPr>
      <w:r w:rsidRPr="007B2A7D">
        <w:t>La recirculación de la urea desde el conducto colector al</w:t>
      </w:r>
      <w:r w:rsidR="002E23F1">
        <w:t xml:space="preserve"> </w:t>
      </w:r>
      <w:r w:rsidRPr="007B2A7D">
        <w:t>asa de Henle contribuye a la hiperosmolaridad de la médula</w:t>
      </w:r>
      <w:r w:rsidR="002E23F1">
        <w:t xml:space="preserve"> </w:t>
      </w:r>
      <w:r w:rsidRPr="007B2A7D">
        <w:t xml:space="preserve">renal. </w:t>
      </w:r>
    </w:p>
    <w:p w:rsidR="002E23F1" w:rsidRPr="00031154" w:rsidRDefault="007B2A7D" w:rsidP="003F25DF">
      <w:pPr>
        <w:pStyle w:val="Prrafodelista"/>
        <w:numPr>
          <w:ilvl w:val="0"/>
          <w:numId w:val="23"/>
        </w:numPr>
        <w:rPr>
          <w:sz w:val="22"/>
        </w:rPr>
      </w:pPr>
      <w:r w:rsidRPr="00031154">
        <w:rPr>
          <w:sz w:val="22"/>
        </w:rPr>
        <w:t xml:space="preserve">Una persona sana suele excretar un </w:t>
      </w:r>
      <w:r w:rsidRPr="00A02C6A">
        <w:rPr>
          <w:b/>
          <w:sz w:val="22"/>
        </w:rPr>
        <w:t>20-50% de la carga de</w:t>
      </w:r>
      <w:r w:rsidR="002E23F1" w:rsidRPr="00A02C6A">
        <w:rPr>
          <w:b/>
          <w:sz w:val="22"/>
        </w:rPr>
        <w:t xml:space="preserve"> </w:t>
      </w:r>
      <w:r w:rsidRPr="00A02C6A">
        <w:rPr>
          <w:b/>
          <w:sz w:val="22"/>
        </w:rPr>
        <w:t>urea filtrada</w:t>
      </w:r>
      <w:r w:rsidRPr="00031154">
        <w:rPr>
          <w:sz w:val="22"/>
        </w:rPr>
        <w:t xml:space="preserve">. </w:t>
      </w:r>
    </w:p>
    <w:p w:rsidR="002E23F1" w:rsidRPr="00031154" w:rsidRDefault="00A02C6A" w:rsidP="003F25DF">
      <w:pPr>
        <w:pStyle w:val="Prrafodelista"/>
        <w:numPr>
          <w:ilvl w:val="0"/>
          <w:numId w:val="23"/>
        </w:numPr>
        <w:rPr>
          <w:sz w:val="22"/>
        </w:rPr>
      </w:pPr>
      <w:r w:rsidRPr="00A02C6A">
        <w:rPr>
          <w:b/>
          <w:sz w:val="22"/>
        </w:rPr>
        <w:t>L</w:t>
      </w:r>
      <w:r w:rsidR="007B2A7D" w:rsidRPr="00A02C6A">
        <w:rPr>
          <w:b/>
          <w:sz w:val="22"/>
        </w:rPr>
        <w:t>a excreción de urea</w:t>
      </w:r>
      <w:r w:rsidR="007B2A7D" w:rsidRPr="00031154">
        <w:rPr>
          <w:sz w:val="22"/>
        </w:rPr>
        <w:t xml:space="preserve"> está determinada</w:t>
      </w:r>
      <w:r w:rsidR="002E23F1" w:rsidRPr="00031154">
        <w:rPr>
          <w:sz w:val="22"/>
        </w:rPr>
        <w:t xml:space="preserve"> </w:t>
      </w:r>
      <w:r w:rsidR="007B2A7D" w:rsidRPr="00031154">
        <w:rPr>
          <w:sz w:val="22"/>
        </w:rPr>
        <w:t xml:space="preserve">sobre todo por </w:t>
      </w:r>
      <w:r w:rsidR="007B2A7D" w:rsidRPr="00A02C6A">
        <w:rPr>
          <w:sz w:val="22"/>
          <w:u w:val="single"/>
        </w:rPr>
        <w:t>dos factores</w:t>
      </w:r>
      <w:r w:rsidR="007B2A7D" w:rsidRPr="00031154">
        <w:rPr>
          <w:sz w:val="22"/>
        </w:rPr>
        <w:t xml:space="preserve">: </w:t>
      </w:r>
    </w:p>
    <w:p w:rsidR="002E23F1" w:rsidRPr="00A02C6A" w:rsidRDefault="00A02C6A" w:rsidP="003F25DF">
      <w:pPr>
        <w:pStyle w:val="Prrafodelista"/>
        <w:numPr>
          <w:ilvl w:val="0"/>
          <w:numId w:val="22"/>
        </w:numPr>
        <w:rPr>
          <w:b/>
          <w:sz w:val="22"/>
        </w:rPr>
      </w:pPr>
      <w:r w:rsidRPr="00A02C6A">
        <w:rPr>
          <w:b/>
          <w:sz w:val="22"/>
        </w:rPr>
        <w:t>C</w:t>
      </w:r>
      <w:r w:rsidR="007B2A7D" w:rsidRPr="00A02C6A">
        <w:rPr>
          <w:b/>
          <w:sz w:val="22"/>
        </w:rPr>
        <w:t>oncentración de la urea en</w:t>
      </w:r>
      <w:r w:rsidR="002E23F1" w:rsidRPr="00A02C6A">
        <w:rPr>
          <w:b/>
          <w:sz w:val="22"/>
        </w:rPr>
        <w:t xml:space="preserve"> </w:t>
      </w:r>
      <w:r w:rsidR="007B2A7D" w:rsidRPr="00A02C6A">
        <w:rPr>
          <w:b/>
          <w:sz w:val="22"/>
        </w:rPr>
        <w:t xml:space="preserve">el plasma </w:t>
      </w:r>
    </w:p>
    <w:p w:rsidR="002E23F1" w:rsidRPr="00A02C6A" w:rsidRDefault="00A02C6A" w:rsidP="003F25DF">
      <w:pPr>
        <w:pStyle w:val="Prrafodelista"/>
        <w:numPr>
          <w:ilvl w:val="0"/>
          <w:numId w:val="22"/>
        </w:numPr>
        <w:rPr>
          <w:b/>
          <w:sz w:val="22"/>
        </w:rPr>
      </w:pPr>
      <w:r w:rsidRPr="00A02C6A">
        <w:rPr>
          <w:b/>
          <w:sz w:val="22"/>
        </w:rPr>
        <w:t>F</w:t>
      </w:r>
      <w:r w:rsidR="007B2A7D" w:rsidRPr="00A02C6A">
        <w:rPr>
          <w:b/>
          <w:sz w:val="22"/>
        </w:rPr>
        <w:t xml:space="preserve">iltrado glomerular (FG). </w:t>
      </w:r>
    </w:p>
    <w:p w:rsidR="002E23F1" w:rsidRDefault="002E23F1" w:rsidP="007B2A7D">
      <w:pPr>
        <w:rPr>
          <w:sz w:val="22"/>
        </w:rPr>
      </w:pPr>
    </w:p>
    <w:p w:rsidR="007B2A7D" w:rsidRPr="00031154" w:rsidRDefault="007B2A7D" w:rsidP="003F25DF">
      <w:pPr>
        <w:pStyle w:val="Prrafodelista"/>
        <w:numPr>
          <w:ilvl w:val="0"/>
          <w:numId w:val="23"/>
        </w:numPr>
        <w:rPr>
          <w:sz w:val="22"/>
        </w:rPr>
      </w:pPr>
      <w:r w:rsidRPr="00A02C6A">
        <w:rPr>
          <w:b/>
          <w:sz w:val="22"/>
        </w:rPr>
        <w:t xml:space="preserve">En el </w:t>
      </w:r>
      <w:r w:rsidR="008E7C0F" w:rsidRPr="00A02C6A">
        <w:rPr>
          <w:b/>
          <w:sz w:val="22"/>
        </w:rPr>
        <w:t>túbulo</w:t>
      </w:r>
      <w:r w:rsidRPr="00A02C6A">
        <w:rPr>
          <w:b/>
          <w:sz w:val="22"/>
        </w:rPr>
        <w:t xml:space="preserve"> proximal se reabsorbe el 40-50% de la urea filtrada</w:t>
      </w:r>
      <w:r w:rsidRPr="00031154">
        <w:rPr>
          <w:sz w:val="22"/>
        </w:rPr>
        <w:t xml:space="preserve">. </w:t>
      </w:r>
    </w:p>
    <w:p w:rsidR="007B2A7D" w:rsidRPr="00031154" w:rsidRDefault="007B2A7D" w:rsidP="003F25DF">
      <w:pPr>
        <w:pStyle w:val="Prrafodelista"/>
        <w:numPr>
          <w:ilvl w:val="0"/>
          <w:numId w:val="23"/>
        </w:numPr>
        <w:rPr>
          <w:sz w:val="22"/>
        </w:rPr>
      </w:pPr>
      <w:r w:rsidRPr="00F36F81">
        <w:rPr>
          <w:b/>
          <w:sz w:val="22"/>
        </w:rPr>
        <w:t>La concentración de urea</w:t>
      </w:r>
      <w:r w:rsidRPr="00031154">
        <w:rPr>
          <w:sz w:val="22"/>
        </w:rPr>
        <w:t xml:space="preserve"> </w:t>
      </w:r>
      <w:r w:rsidR="00F36F81">
        <w:rPr>
          <w:sz w:val="22"/>
        </w:rPr>
        <w:t>aumenta</w:t>
      </w:r>
      <w:r w:rsidRPr="00031154">
        <w:rPr>
          <w:sz w:val="22"/>
        </w:rPr>
        <w:t xml:space="preserve"> </w:t>
      </w:r>
      <w:r w:rsidR="00F36F81">
        <w:rPr>
          <w:sz w:val="22"/>
        </w:rPr>
        <w:t xml:space="preserve">en </w:t>
      </w:r>
      <w:r w:rsidRPr="00031154">
        <w:rPr>
          <w:sz w:val="22"/>
        </w:rPr>
        <w:t xml:space="preserve">los segmentos finos del asa de Henle, debido a la </w:t>
      </w:r>
      <w:r w:rsidRPr="00F36F81">
        <w:rPr>
          <w:b/>
          <w:sz w:val="22"/>
        </w:rPr>
        <w:t>reabsorción del agua</w:t>
      </w:r>
      <w:r w:rsidRPr="00031154">
        <w:rPr>
          <w:sz w:val="22"/>
        </w:rPr>
        <w:t xml:space="preserve"> en el asa de Henle, </w:t>
      </w:r>
      <w:r w:rsidR="00F36F81">
        <w:rPr>
          <w:sz w:val="22"/>
        </w:rPr>
        <w:t xml:space="preserve">y </w:t>
      </w:r>
      <w:r w:rsidRPr="00F36F81">
        <w:rPr>
          <w:b/>
          <w:sz w:val="22"/>
        </w:rPr>
        <w:t>cierta secreción de urea</w:t>
      </w:r>
      <w:r w:rsidRPr="00031154">
        <w:rPr>
          <w:sz w:val="22"/>
        </w:rPr>
        <w:t xml:space="preserve"> hacia el asa fina de Henle.</w:t>
      </w:r>
    </w:p>
    <w:p w:rsidR="007B2A7D" w:rsidRPr="00031154" w:rsidRDefault="007B2A7D" w:rsidP="003F25DF">
      <w:pPr>
        <w:pStyle w:val="Prrafodelista"/>
        <w:numPr>
          <w:ilvl w:val="0"/>
          <w:numId w:val="23"/>
        </w:numPr>
        <w:rPr>
          <w:sz w:val="22"/>
        </w:rPr>
      </w:pPr>
      <w:r w:rsidRPr="00F36F81">
        <w:rPr>
          <w:b/>
          <w:sz w:val="22"/>
        </w:rPr>
        <w:t>La secreción pasiva de urea</w:t>
      </w:r>
      <w:r w:rsidRPr="00031154">
        <w:rPr>
          <w:sz w:val="22"/>
        </w:rPr>
        <w:t xml:space="preserve"> en las finas asas de Henle se ve </w:t>
      </w:r>
      <w:r w:rsidRPr="00F36F81">
        <w:rPr>
          <w:b/>
          <w:sz w:val="22"/>
        </w:rPr>
        <w:t>facilitada</w:t>
      </w:r>
      <w:r w:rsidRPr="00031154">
        <w:rPr>
          <w:sz w:val="22"/>
        </w:rPr>
        <w:t xml:space="preserve"> por el </w:t>
      </w:r>
      <w:r w:rsidRPr="00F36F81">
        <w:rPr>
          <w:b/>
          <w:sz w:val="22"/>
        </w:rPr>
        <w:t>transportador UT-A2</w:t>
      </w:r>
      <w:r w:rsidRPr="00031154">
        <w:rPr>
          <w:sz w:val="22"/>
        </w:rPr>
        <w:t>.</w:t>
      </w:r>
    </w:p>
    <w:p w:rsidR="007B2A7D" w:rsidRPr="007B2A7D" w:rsidRDefault="00F36F81" w:rsidP="007B2A7D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72576" behindDoc="0" locked="0" layoutInCell="1" allowOverlap="1" wp14:anchorId="0BE68963" wp14:editId="2631405B">
            <wp:simplePos x="0" y="0"/>
            <wp:positionH relativeFrom="column">
              <wp:posOffset>4600575</wp:posOffset>
            </wp:positionH>
            <wp:positionV relativeFrom="paragraph">
              <wp:posOffset>22860</wp:posOffset>
            </wp:positionV>
            <wp:extent cx="2571750" cy="2343150"/>
            <wp:effectExtent l="0" t="0" r="0" b="0"/>
            <wp:wrapSquare wrapText="bothSides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71750" cy="2343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A7D" w:rsidRPr="00031154" w:rsidRDefault="007B2A7D" w:rsidP="003F25DF">
      <w:pPr>
        <w:pStyle w:val="Prrafodelista"/>
        <w:numPr>
          <w:ilvl w:val="0"/>
          <w:numId w:val="23"/>
        </w:numPr>
        <w:rPr>
          <w:sz w:val="22"/>
        </w:rPr>
      </w:pPr>
      <w:r w:rsidRPr="006D4E1A">
        <w:rPr>
          <w:b/>
          <w:sz w:val="22"/>
        </w:rPr>
        <w:t xml:space="preserve">La rama gruesa del asa de Henle, </w:t>
      </w:r>
      <w:r w:rsidR="008E7C0F" w:rsidRPr="006D4E1A">
        <w:rPr>
          <w:b/>
          <w:sz w:val="22"/>
        </w:rPr>
        <w:t>túbulo</w:t>
      </w:r>
      <w:r w:rsidRPr="006D4E1A">
        <w:rPr>
          <w:b/>
          <w:sz w:val="22"/>
        </w:rPr>
        <w:t xml:space="preserve"> </w:t>
      </w:r>
      <w:r w:rsidR="008E7C0F" w:rsidRPr="006D4E1A">
        <w:rPr>
          <w:b/>
          <w:sz w:val="22"/>
        </w:rPr>
        <w:t>distal</w:t>
      </w:r>
      <w:r w:rsidRPr="006D4E1A">
        <w:rPr>
          <w:b/>
          <w:sz w:val="22"/>
        </w:rPr>
        <w:t xml:space="preserve"> y </w:t>
      </w:r>
      <w:r w:rsidR="008E7C0F" w:rsidRPr="006D4E1A">
        <w:rPr>
          <w:b/>
          <w:sz w:val="22"/>
        </w:rPr>
        <w:t>túbulo</w:t>
      </w:r>
      <w:r w:rsidRPr="006D4E1A">
        <w:rPr>
          <w:b/>
          <w:sz w:val="22"/>
        </w:rPr>
        <w:t xml:space="preserve"> colector</w:t>
      </w:r>
      <w:r w:rsidRPr="00031154">
        <w:rPr>
          <w:sz w:val="22"/>
        </w:rPr>
        <w:t xml:space="preserve"> cortical son </w:t>
      </w:r>
      <w:r w:rsidR="006D4E1A" w:rsidRPr="006D4E1A">
        <w:rPr>
          <w:sz w:val="22"/>
          <w:u w:val="single"/>
        </w:rPr>
        <w:t>casi</w:t>
      </w:r>
      <w:r w:rsidR="006D4E1A">
        <w:rPr>
          <w:sz w:val="22"/>
        </w:rPr>
        <w:t xml:space="preserve"> </w:t>
      </w:r>
      <w:r w:rsidRPr="006D4E1A">
        <w:rPr>
          <w:sz w:val="22"/>
          <w:u w:val="single"/>
        </w:rPr>
        <w:t>impermeables a la urea</w:t>
      </w:r>
      <w:r w:rsidRPr="00031154">
        <w:rPr>
          <w:sz w:val="22"/>
        </w:rPr>
        <w:t xml:space="preserve"> </w:t>
      </w:r>
      <w:r w:rsidR="006D4E1A">
        <w:rPr>
          <w:sz w:val="22"/>
        </w:rPr>
        <w:t>(</w:t>
      </w:r>
      <w:r w:rsidRPr="00031154">
        <w:rPr>
          <w:sz w:val="22"/>
        </w:rPr>
        <w:t>se reabsorbe muy poca</w:t>
      </w:r>
      <w:r w:rsidR="006D4E1A">
        <w:rPr>
          <w:sz w:val="22"/>
        </w:rPr>
        <w:t>)</w:t>
      </w:r>
      <w:r w:rsidRPr="00031154">
        <w:rPr>
          <w:sz w:val="22"/>
        </w:rPr>
        <w:t>.</w:t>
      </w:r>
    </w:p>
    <w:p w:rsidR="007B2A7D" w:rsidRPr="00031154" w:rsidRDefault="006D4E1A" w:rsidP="003F25DF">
      <w:pPr>
        <w:pStyle w:val="Prrafodelista"/>
        <w:numPr>
          <w:ilvl w:val="0"/>
          <w:numId w:val="23"/>
        </w:numPr>
        <w:rPr>
          <w:sz w:val="22"/>
        </w:rPr>
      </w:pPr>
      <w:r>
        <w:rPr>
          <w:sz w:val="22"/>
        </w:rPr>
        <w:t>C</w:t>
      </w:r>
      <w:r w:rsidR="007B2A7D" w:rsidRPr="00031154">
        <w:rPr>
          <w:sz w:val="22"/>
        </w:rPr>
        <w:t xml:space="preserve">oncentraciones </w:t>
      </w:r>
      <w:r w:rsidR="007B2A7D" w:rsidRPr="006D4E1A">
        <w:rPr>
          <w:b/>
          <w:sz w:val="22"/>
        </w:rPr>
        <w:t>altas de ADH</w:t>
      </w:r>
      <w:r w:rsidR="007B2A7D" w:rsidRPr="00031154">
        <w:rPr>
          <w:sz w:val="22"/>
        </w:rPr>
        <w:t xml:space="preserve">, la </w:t>
      </w:r>
      <w:r w:rsidR="007B2A7D" w:rsidRPr="006D4E1A">
        <w:rPr>
          <w:sz w:val="22"/>
          <w:u w:val="single"/>
        </w:rPr>
        <w:t>reabsorción de agua</w:t>
      </w:r>
      <w:r w:rsidR="007B2A7D" w:rsidRPr="00031154">
        <w:rPr>
          <w:sz w:val="22"/>
        </w:rPr>
        <w:t xml:space="preserve"> en el </w:t>
      </w:r>
      <w:r w:rsidR="008E7C0F" w:rsidRPr="006D4E1A">
        <w:rPr>
          <w:sz w:val="22"/>
          <w:u w:val="single"/>
        </w:rPr>
        <w:t>túbulo</w:t>
      </w:r>
      <w:r w:rsidR="007B2A7D" w:rsidRPr="006D4E1A">
        <w:rPr>
          <w:sz w:val="22"/>
          <w:u w:val="single"/>
        </w:rPr>
        <w:t xml:space="preserve"> </w:t>
      </w:r>
      <w:r w:rsidR="008E7C0F" w:rsidRPr="006D4E1A">
        <w:rPr>
          <w:sz w:val="22"/>
          <w:u w:val="single"/>
        </w:rPr>
        <w:t>distal</w:t>
      </w:r>
      <w:r w:rsidR="007B2A7D" w:rsidRPr="00031154">
        <w:rPr>
          <w:sz w:val="22"/>
        </w:rPr>
        <w:t xml:space="preserve"> y </w:t>
      </w:r>
      <w:r w:rsidR="008E7C0F" w:rsidRPr="006D4E1A">
        <w:rPr>
          <w:sz w:val="22"/>
          <w:u w:val="single"/>
        </w:rPr>
        <w:t>túbulo</w:t>
      </w:r>
      <w:r w:rsidR="007B2A7D" w:rsidRPr="006D4E1A">
        <w:rPr>
          <w:sz w:val="22"/>
          <w:u w:val="single"/>
        </w:rPr>
        <w:t xml:space="preserve"> colector</w:t>
      </w:r>
      <w:r w:rsidR="007B2A7D" w:rsidRPr="00031154">
        <w:rPr>
          <w:sz w:val="22"/>
        </w:rPr>
        <w:t xml:space="preserve"> aumenta más la </w:t>
      </w:r>
      <w:r w:rsidR="007B2A7D" w:rsidRPr="006D4E1A">
        <w:rPr>
          <w:b/>
          <w:sz w:val="22"/>
        </w:rPr>
        <w:t>concentración de la urea</w:t>
      </w:r>
      <w:r w:rsidR="007B2A7D" w:rsidRPr="00031154">
        <w:rPr>
          <w:sz w:val="22"/>
        </w:rPr>
        <w:t xml:space="preserve">. </w:t>
      </w:r>
    </w:p>
    <w:p w:rsidR="007B2A7D" w:rsidRPr="00031154" w:rsidRDefault="006D4E1A" w:rsidP="003F25DF">
      <w:pPr>
        <w:pStyle w:val="Prrafodelista"/>
        <w:numPr>
          <w:ilvl w:val="0"/>
          <w:numId w:val="23"/>
        </w:numPr>
        <w:rPr>
          <w:sz w:val="22"/>
        </w:rPr>
      </w:pPr>
      <w:r w:rsidRPr="006D4E1A">
        <w:rPr>
          <w:sz w:val="22"/>
          <w:u w:val="single"/>
        </w:rPr>
        <w:t>L</w:t>
      </w:r>
      <w:r w:rsidR="007B2A7D" w:rsidRPr="006D4E1A">
        <w:rPr>
          <w:sz w:val="22"/>
          <w:u w:val="single"/>
        </w:rPr>
        <w:t>a elevada concentración de urea</w:t>
      </w:r>
      <w:r w:rsidR="007B2A7D" w:rsidRPr="00031154">
        <w:rPr>
          <w:sz w:val="22"/>
        </w:rPr>
        <w:t xml:space="preserve"> y </w:t>
      </w:r>
      <w:r>
        <w:rPr>
          <w:sz w:val="22"/>
        </w:rPr>
        <w:t xml:space="preserve">los </w:t>
      </w:r>
      <w:r w:rsidR="007B2A7D" w:rsidRPr="00031154">
        <w:rPr>
          <w:sz w:val="22"/>
        </w:rPr>
        <w:t xml:space="preserve">transportadores de urea hacen que la </w:t>
      </w:r>
      <w:r w:rsidR="007B2A7D" w:rsidRPr="006D4E1A">
        <w:rPr>
          <w:b/>
          <w:sz w:val="22"/>
        </w:rPr>
        <w:t>urea difunda</w:t>
      </w:r>
      <w:r w:rsidR="007B2A7D" w:rsidRPr="00031154">
        <w:rPr>
          <w:sz w:val="22"/>
        </w:rPr>
        <w:t xml:space="preserve"> hacia el intersticio medular. </w:t>
      </w:r>
    </w:p>
    <w:p w:rsidR="002E23F1" w:rsidRPr="006D4E1A" w:rsidRDefault="006D4E1A" w:rsidP="003F25DF">
      <w:pPr>
        <w:pStyle w:val="Prrafodelista"/>
        <w:numPr>
          <w:ilvl w:val="0"/>
          <w:numId w:val="23"/>
        </w:numPr>
        <w:rPr>
          <w:sz w:val="22"/>
        </w:rPr>
      </w:pPr>
      <w:r w:rsidRPr="006D4E1A">
        <w:rPr>
          <w:sz w:val="22"/>
        </w:rPr>
        <w:t xml:space="preserve">Poca urea se reabsorbe desde el intersticio en las </w:t>
      </w:r>
      <w:r w:rsidRPr="006D4E1A">
        <w:rPr>
          <w:b/>
          <w:sz w:val="22"/>
        </w:rPr>
        <w:t>asas delgadas de Henle</w:t>
      </w:r>
      <w:r w:rsidR="007B2A7D" w:rsidRPr="006D4E1A">
        <w:rPr>
          <w:sz w:val="22"/>
        </w:rPr>
        <w:t>.</w:t>
      </w:r>
    </w:p>
    <w:p w:rsidR="002E23F1" w:rsidRPr="00031154" w:rsidRDefault="007B2A7D" w:rsidP="003F25DF">
      <w:pPr>
        <w:pStyle w:val="Prrafodelista"/>
        <w:numPr>
          <w:ilvl w:val="0"/>
          <w:numId w:val="23"/>
        </w:numPr>
        <w:rPr>
          <w:sz w:val="22"/>
        </w:rPr>
      </w:pPr>
      <w:r w:rsidRPr="00031154">
        <w:rPr>
          <w:sz w:val="22"/>
        </w:rPr>
        <w:t xml:space="preserve">Esta </w:t>
      </w:r>
      <w:r w:rsidRPr="006D4E1A">
        <w:rPr>
          <w:b/>
          <w:sz w:val="22"/>
        </w:rPr>
        <w:t>recirculación de la urea</w:t>
      </w:r>
      <w:r w:rsidRPr="00031154">
        <w:rPr>
          <w:sz w:val="22"/>
        </w:rPr>
        <w:t xml:space="preserve"> constituye un mecanismo</w:t>
      </w:r>
      <w:r w:rsidR="002E23F1" w:rsidRPr="00031154">
        <w:rPr>
          <w:sz w:val="22"/>
        </w:rPr>
        <w:t xml:space="preserve"> </w:t>
      </w:r>
      <w:r w:rsidRPr="00031154">
        <w:rPr>
          <w:sz w:val="22"/>
        </w:rPr>
        <w:t xml:space="preserve">adicional de formación de una </w:t>
      </w:r>
      <w:r w:rsidRPr="006D4E1A">
        <w:rPr>
          <w:b/>
          <w:sz w:val="22"/>
        </w:rPr>
        <w:t>médula renal hiperosmótica</w:t>
      </w:r>
      <w:r w:rsidRPr="00031154">
        <w:rPr>
          <w:sz w:val="22"/>
        </w:rPr>
        <w:t>.</w:t>
      </w:r>
      <w:r w:rsidR="002E23F1" w:rsidRPr="00031154">
        <w:rPr>
          <w:sz w:val="22"/>
        </w:rPr>
        <w:t xml:space="preserve"> </w:t>
      </w:r>
    </w:p>
    <w:p w:rsidR="007B2A7D" w:rsidRPr="007B2A7D" w:rsidRDefault="00027CEF" w:rsidP="002E23F1">
      <w:pPr>
        <w:pStyle w:val="Ttulo2"/>
      </w:pPr>
      <w:r w:rsidRPr="00027CEF">
        <w:rPr>
          <w:b w:val="0"/>
          <w:noProof/>
          <w:lang w:val="es-GT" w:eastAsia="es-GT"/>
        </w:rPr>
        <w:lastRenderedPageBreak/>
        <w:drawing>
          <wp:anchor distT="0" distB="0" distL="114300" distR="114300" simplePos="0" relativeHeight="251673600" behindDoc="0" locked="0" layoutInCell="1" allowOverlap="1" wp14:anchorId="4A7EAF09" wp14:editId="790DCD26">
            <wp:simplePos x="0" y="0"/>
            <wp:positionH relativeFrom="column">
              <wp:posOffset>4791075</wp:posOffset>
            </wp:positionH>
            <wp:positionV relativeFrom="paragraph">
              <wp:posOffset>213360</wp:posOffset>
            </wp:positionV>
            <wp:extent cx="2419350" cy="2028825"/>
            <wp:effectExtent l="0" t="0" r="0" b="9525"/>
            <wp:wrapSquare wrapText="bothSides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19350" cy="2028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2A7D" w:rsidRPr="007B2A7D">
        <w:t>El intercambio por contracorriente en los vasos</w:t>
      </w:r>
      <w:r w:rsidR="002E23F1">
        <w:t xml:space="preserve"> </w:t>
      </w:r>
      <w:r w:rsidR="007B2A7D" w:rsidRPr="007B2A7D">
        <w:t>rectos conserva la hiperosmolaridad en la médula</w:t>
      </w:r>
      <w:r w:rsidR="002E23F1">
        <w:t xml:space="preserve"> </w:t>
      </w:r>
      <w:r w:rsidR="007B2A7D" w:rsidRPr="007B2A7D">
        <w:t>renal</w:t>
      </w:r>
    </w:p>
    <w:p w:rsidR="00027CEF" w:rsidRDefault="00027CEF" w:rsidP="00027CEF">
      <w:pPr>
        <w:pStyle w:val="Prrafodelista"/>
        <w:ind w:left="360"/>
        <w:rPr>
          <w:sz w:val="22"/>
        </w:rPr>
      </w:pPr>
    </w:p>
    <w:p w:rsidR="007B2A7D" w:rsidRPr="00031154" w:rsidRDefault="007B2A7D" w:rsidP="003F25DF">
      <w:pPr>
        <w:pStyle w:val="Prrafodelista"/>
        <w:numPr>
          <w:ilvl w:val="0"/>
          <w:numId w:val="24"/>
        </w:numPr>
        <w:ind w:left="360"/>
        <w:rPr>
          <w:sz w:val="22"/>
        </w:rPr>
      </w:pPr>
      <w:r w:rsidRPr="00027CEF">
        <w:rPr>
          <w:b/>
          <w:sz w:val="22"/>
        </w:rPr>
        <w:t>El flujo sanguíneo de la médula renal</w:t>
      </w:r>
      <w:r w:rsidRPr="00031154">
        <w:rPr>
          <w:sz w:val="22"/>
        </w:rPr>
        <w:t xml:space="preserve"> tiene </w:t>
      </w:r>
      <w:r w:rsidRPr="00027CEF">
        <w:rPr>
          <w:sz w:val="22"/>
          <w:u w:val="single"/>
        </w:rPr>
        <w:t>dos características</w:t>
      </w:r>
      <w:r w:rsidR="002E23F1" w:rsidRPr="00031154">
        <w:rPr>
          <w:sz w:val="22"/>
        </w:rPr>
        <w:t xml:space="preserve"> </w:t>
      </w:r>
      <w:r w:rsidRPr="00031154">
        <w:rPr>
          <w:sz w:val="22"/>
        </w:rPr>
        <w:t>que contribuyen a conservar las elevadas concentraciones</w:t>
      </w:r>
      <w:r w:rsidR="002E23F1" w:rsidRPr="00031154">
        <w:rPr>
          <w:sz w:val="22"/>
        </w:rPr>
        <w:t xml:space="preserve"> </w:t>
      </w:r>
      <w:r w:rsidRPr="00031154">
        <w:rPr>
          <w:sz w:val="22"/>
        </w:rPr>
        <w:t>de solutos;</w:t>
      </w:r>
    </w:p>
    <w:p w:rsidR="002E23F1" w:rsidRPr="00031154" w:rsidRDefault="007B2A7D" w:rsidP="003F25DF">
      <w:pPr>
        <w:pStyle w:val="Prrafodelista"/>
        <w:numPr>
          <w:ilvl w:val="0"/>
          <w:numId w:val="25"/>
        </w:numPr>
        <w:rPr>
          <w:sz w:val="22"/>
        </w:rPr>
      </w:pPr>
      <w:r w:rsidRPr="00027CEF">
        <w:rPr>
          <w:b/>
          <w:sz w:val="22"/>
        </w:rPr>
        <w:t>El flujo sanguíneo medular es bajo</w:t>
      </w:r>
      <w:r w:rsidRPr="00031154">
        <w:rPr>
          <w:sz w:val="22"/>
        </w:rPr>
        <w:t>, suponiendo menos de</w:t>
      </w:r>
      <w:r w:rsidR="002E23F1" w:rsidRPr="00031154">
        <w:rPr>
          <w:sz w:val="22"/>
        </w:rPr>
        <w:t xml:space="preserve"> </w:t>
      </w:r>
      <w:r w:rsidRPr="00031154">
        <w:rPr>
          <w:sz w:val="22"/>
        </w:rPr>
        <w:t>un 5% del flujo sanguíneo renal tota</w:t>
      </w:r>
      <w:r w:rsidR="002E23F1" w:rsidRPr="00031154">
        <w:rPr>
          <w:sz w:val="22"/>
        </w:rPr>
        <w:t>l.</w:t>
      </w:r>
      <w:r w:rsidRPr="00031154">
        <w:rPr>
          <w:sz w:val="22"/>
        </w:rPr>
        <w:t xml:space="preserve"> </w:t>
      </w:r>
    </w:p>
    <w:p w:rsidR="007B2A7D" w:rsidRPr="00027CEF" w:rsidRDefault="00027CEF" w:rsidP="00027CEF">
      <w:pPr>
        <w:ind w:left="708"/>
        <w:rPr>
          <w:sz w:val="22"/>
        </w:rPr>
      </w:pPr>
      <w:r>
        <w:rPr>
          <w:sz w:val="22"/>
        </w:rPr>
        <w:t>S</w:t>
      </w:r>
      <w:r w:rsidR="007B2A7D" w:rsidRPr="00027CEF">
        <w:rPr>
          <w:sz w:val="22"/>
        </w:rPr>
        <w:t>uficiente para cubrir las necesidades metabólicas</w:t>
      </w:r>
      <w:r w:rsidR="002E23F1" w:rsidRPr="00027CEF">
        <w:rPr>
          <w:sz w:val="22"/>
        </w:rPr>
        <w:t xml:space="preserve"> </w:t>
      </w:r>
      <w:r w:rsidR="007B2A7D" w:rsidRPr="00027CEF">
        <w:rPr>
          <w:sz w:val="22"/>
        </w:rPr>
        <w:t>de los tejidos</w:t>
      </w:r>
      <w:r>
        <w:rPr>
          <w:sz w:val="22"/>
        </w:rPr>
        <w:t xml:space="preserve"> y </w:t>
      </w:r>
      <w:r w:rsidR="007B2A7D" w:rsidRPr="00027CEF">
        <w:rPr>
          <w:sz w:val="22"/>
        </w:rPr>
        <w:t>ayuda a minimizar la pérdida de solutos</w:t>
      </w:r>
      <w:r w:rsidR="002E23F1" w:rsidRPr="00027CEF">
        <w:rPr>
          <w:sz w:val="22"/>
        </w:rPr>
        <w:t xml:space="preserve"> </w:t>
      </w:r>
      <w:r w:rsidR="007B2A7D" w:rsidRPr="00027CEF">
        <w:rPr>
          <w:sz w:val="22"/>
        </w:rPr>
        <w:t>del intersticio medular.</w:t>
      </w:r>
    </w:p>
    <w:p w:rsidR="007B2A7D" w:rsidRPr="00031154" w:rsidRDefault="007B2A7D" w:rsidP="003F25DF">
      <w:pPr>
        <w:pStyle w:val="Prrafodelista"/>
        <w:numPr>
          <w:ilvl w:val="0"/>
          <w:numId w:val="25"/>
        </w:numPr>
        <w:rPr>
          <w:sz w:val="22"/>
        </w:rPr>
      </w:pPr>
      <w:r w:rsidRPr="00027CEF">
        <w:rPr>
          <w:b/>
          <w:sz w:val="22"/>
        </w:rPr>
        <w:t>Los vasos rectos</w:t>
      </w:r>
      <w:r w:rsidRPr="00031154">
        <w:rPr>
          <w:sz w:val="22"/>
        </w:rPr>
        <w:t xml:space="preserve"> sirven de </w:t>
      </w:r>
      <w:r w:rsidRPr="00027CEF">
        <w:rPr>
          <w:sz w:val="22"/>
          <w:u w:val="single"/>
        </w:rPr>
        <w:t>intercambiadores por contracorriente</w:t>
      </w:r>
      <w:r w:rsidRPr="00031154">
        <w:rPr>
          <w:sz w:val="22"/>
        </w:rPr>
        <w:t>,</w:t>
      </w:r>
      <w:r w:rsidR="00EE3F86" w:rsidRPr="00031154">
        <w:rPr>
          <w:sz w:val="22"/>
        </w:rPr>
        <w:t xml:space="preserve"> </w:t>
      </w:r>
      <w:r w:rsidRPr="00031154">
        <w:rPr>
          <w:sz w:val="22"/>
        </w:rPr>
        <w:t>lo que minimiza el lavado de solutos del intersticio</w:t>
      </w:r>
      <w:r w:rsidR="00EE3F86" w:rsidRPr="00031154">
        <w:rPr>
          <w:sz w:val="22"/>
        </w:rPr>
        <w:t xml:space="preserve"> </w:t>
      </w:r>
      <w:r w:rsidRPr="00031154">
        <w:rPr>
          <w:sz w:val="22"/>
        </w:rPr>
        <w:t>medular.</w:t>
      </w:r>
    </w:p>
    <w:p w:rsidR="00EE3F86" w:rsidRPr="007B2A7D" w:rsidRDefault="00EE3F86" w:rsidP="007B2A7D">
      <w:pPr>
        <w:rPr>
          <w:sz w:val="22"/>
        </w:rPr>
      </w:pPr>
    </w:p>
    <w:p w:rsidR="00EE3F86" w:rsidRPr="00027CEF" w:rsidRDefault="00027CEF" w:rsidP="00027CEF">
      <w:pPr>
        <w:rPr>
          <w:b/>
        </w:rPr>
      </w:pPr>
      <w:r w:rsidRPr="00027CEF">
        <w:rPr>
          <w:b/>
        </w:rPr>
        <w:t>M</w:t>
      </w:r>
      <w:r w:rsidR="007B2A7D" w:rsidRPr="00027CEF">
        <w:rPr>
          <w:b/>
        </w:rPr>
        <w:t>ecanismo de intercambio por contracorriente</w:t>
      </w:r>
      <w:r w:rsidRPr="00027CEF">
        <w:rPr>
          <w:b/>
        </w:rPr>
        <w:t>:</w:t>
      </w:r>
    </w:p>
    <w:p w:rsidR="00EE3F86" w:rsidRPr="00031154" w:rsidRDefault="007B2A7D" w:rsidP="003F25DF">
      <w:pPr>
        <w:pStyle w:val="Prrafodelista"/>
        <w:numPr>
          <w:ilvl w:val="0"/>
          <w:numId w:val="26"/>
        </w:numPr>
        <w:ind w:left="360"/>
        <w:rPr>
          <w:sz w:val="22"/>
        </w:rPr>
      </w:pPr>
      <w:r w:rsidRPr="00A84DB9">
        <w:rPr>
          <w:b/>
          <w:sz w:val="22"/>
        </w:rPr>
        <w:t>Los vasos rectos</w:t>
      </w:r>
      <w:r w:rsidR="00A84DB9">
        <w:rPr>
          <w:sz w:val="22"/>
        </w:rPr>
        <w:t xml:space="preserve"> </w:t>
      </w:r>
      <w:r w:rsidRPr="00031154">
        <w:rPr>
          <w:sz w:val="22"/>
        </w:rPr>
        <w:t>son</w:t>
      </w:r>
      <w:r w:rsidR="00EE3F86" w:rsidRPr="00031154">
        <w:rPr>
          <w:sz w:val="22"/>
        </w:rPr>
        <w:t xml:space="preserve"> </w:t>
      </w:r>
      <w:r w:rsidRPr="00031154">
        <w:rPr>
          <w:sz w:val="22"/>
        </w:rPr>
        <w:t>muy permeables a los solutos que hay en la sangre, excepto a</w:t>
      </w:r>
      <w:r w:rsidR="00EE3F86" w:rsidRPr="00031154">
        <w:rPr>
          <w:sz w:val="22"/>
        </w:rPr>
        <w:t xml:space="preserve"> </w:t>
      </w:r>
      <w:r w:rsidRPr="00031154">
        <w:rPr>
          <w:sz w:val="22"/>
        </w:rPr>
        <w:t xml:space="preserve">las </w:t>
      </w:r>
      <w:r w:rsidRPr="00ED1B0D">
        <w:rPr>
          <w:sz w:val="22"/>
          <w:u w:val="single"/>
        </w:rPr>
        <w:t>proteínas plasmáticas</w:t>
      </w:r>
      <w:r w:rsidRPr="00031154">
        <w:rPr>
          <w:sz w:val="22"/>
        </w:rPr>
        <w:t xml:space="preserve">. </w:t>
      </w:r>
    </w:p>
    <w:p w:rsidR="007B2A7D" w:rsidRPr="00031154" w:rsidRDefault="007B2A7D" w:rsidP="003F25DF">
      <w:pPr>
        <w:pStyle w:val="Prrafodelista"/>
        <w:numPr>
          <w:ilvl w:val="0"/>
          <w:numId w:val="26"/>
        </w:numPr>
        <w:ind w:left="360"/>
        <w:rPr>
          <w:sz w:val="22"/>
        </w:rPr>
      </w:pPr>
      <w:r w:rsidRPr="00031154">
        <w:rPr>
          <w:sz w:val="22"/>
        </w:rPr>
        <w:t xml:space="preserve">A medida que la sangre </w:t>
      </w:r>
      <w:r w:rsidRPr="00ED1B0D">
        <w:rPr>
          <w:sz w:val="22"/>
          <w:u w:val="single"/>
        </w:rPr>
        <w:t>desciende</w:t>
      </w:r>
      <w:r w:rsidR="00EE3F86" w:rsidRPr="00ED1B0D">
        <w:rPr>
          <w:sz w:val="22"/>
          <w:u w:val="single"/>
        </w:rPr>
        <w:t xml:space="preserve"> </w:t>
      </w:r>
      <w:r w:rsidRPr="00ED1B0D">
        <w:rPr>
          <w:sz w:val="22"/>
          <w:u w:val="single"/>
        </w:rPr>
        <w:t>hacia la médula</w:t>
      </w:r>
      <w:r w:rsidRPr="00031154">
        <w:rPr>
          <w:sz w:val="22"/>
        </w:rPr>
        <w:t xml:space="preserve"> en dirección a las </w:t>
      </w:r>
      <w:r w:rsidRPr="00ED1B0D">
        <w:rPr>
          <w:b/>
          <w:sz w:val="22"/>
        </w:rPr>
        <w:t>papilas</w:t>
      </w:r>
      <w:r w:rsidRPr="00031154">
        <w:rPr>
          <w:sz w:val="22"/>
        </w:rPr>
        <w:t xml:space="preserve">, se </w:t>
      </w:r>
      <w:r w:rsidRPr="00ED1B0D">
        <w:rPr>
          <w:b/>
          <w:sz w:val="22"/>
        </w:rPr>
        <w:t>concentra</w:t>
      </w:r>
      <w:r w:rsidRPr="00031154">
        <w:rPr>
          <w:sz w:val="22"/>
        </w:rPr>
        <w:t xml:space="preserve"> </w:t>
      </w:r>
      <w:r w:rsidRPr="00ED1B0D">
        <w:rPr>
          <w:b/>
          <w:sz w:val="22"/>
        </w:rPr>
        <w:t>más</w:t>
      </w:r>
      <w:r w:rsidRPr="00031154">
        <w:rPr>
          <w:sz w:val="22"/>
        </w:rPr>
        <w:t xml:space="preserve">, en parte por la </w:t>
      </w:r>
      <w:r w:rsidRPr="00ED1B0D">
        <w:rPr>
          <w:sz w:val="22"/>
          <w:u w:val="single"/>
        </w:rPr>
        <w:t>entrada de solutos</w:t>
      </w:r>
      <w:r w:rsidRPr="00031154">
        <w:rPr>
          <w:sz w:val="22"/>
        </w:rPr>
        <w:t xml:space="preserve"> desde el intersticio</w:t>
      </w:r>
      <w:r w:rsidR="00EE3F86" w:rsidRPr="00031154">
        <w:rPr>
          <w:sz w:val="22"/>
        </w:rPr>
        <w:t xml:space="preserve"> </w:t>
      </w:r>
      <w:r w:rsidRPr="00031154">
        <w:rPr>
          <w:sz w:val="22"/>
        </w:rPr>
        <w:t xml:space="preserve">y en parte por la </w:t>
      </w:r>
      <w:r w:rsidRPr="00ED1B0D">
        <w:rPr>
          <w:sz w:val="22"/>
          <w:u w:val="single"/>
        </w:rPr>
        <w:t>pérdida de agua</w:t>
      </w:r>
      <w:r w:rsidRPr="00031154">
        <w:rPr>
          <w:sz w:val="22"/>
        </w:rPr>
        <w:t xml:space="preserve"> hacia el intersticio.</w:t>
      </w:r>
    </w:p>
    <w:p w:rsidR="00EE3F86" w:rsidRPr="00031154" w:rsidRDefault="00027CEF" w:rsidP="003F25DF">
      <w:pPr>
        <w:pStyle w:val="Prrafodelista"/>
        <w:numPr>
          <w:ilvl w:val="0"/>
          <w:numId w:val="26"/>
        </w:numPr>
        <w:ind w:left="360"/>
        <w:rPr>
          <w:sz w:val="22"/>
        </w:rPr>
      </w:pPr>
      <w:r>
        <w:rPr>
          <w:sz w:val="22"/>
        </w:rPr>
        <w:t xml:space="preserve">Cuando </w:t>
      </w:r>
      <w:r w:rsidR="007B2A7D" w:rsidRPr="00031154">
        <w:rPr>
          <w:sz w:val="22"/>
        </w:rPr>
        <w:t xml:space="preserve">la sangre alcanza las </w:t>
      </w:r>
      <w:r w:rsidR="007B2A7D" w:rsidRPr="00027CEF">
        <w:rPr>
          <w:sz w:val="22"/>
          <w:u w:val="single"/>
        </w:rPr>
        <w:t>puntas de los</w:t>
      </w:r>
      <w:r w:rsidR="00EE3F86" w:rsidRPr="00027CEF">
        <w:rPr>
          <w:sz w:val="22"/>
          <w:u w:val="single"/>
        </w:rPr>
        <w:t xml:space="preserve"> </w:t>
      </w:r>
      <w:r w:rsidR="007B2A7D" w:rsidRPr="00027CEF">
        <w:rPr>
          <w:sz w:val="22"/>
          <w:u w:val="single"/>
        </w:rPr>
        <w:t>vasos rectos</w:t>
      </w:r>
      <w:r w:rsidR="007B2A7D" w:rsidRPr="00031154">
        <w:rPr>
          <w:sz w:val="22"/>
        </w:rPr>
        <w:t xml:space="preserve"> tiene una concentración de </w:t>
      </w:r>
      <w:r w:rsidR="007B2A7D" w:rsidRPr="00027CEF">
        <w:rPr>
          <w:b/>
          <w:sz w:val="22"/>
        </w:rPr>
        <w:t>1.200 mOsm/</w:t>
      </w:r>
      <w:r w:rsidR="00EE3F86" w:rsidRPr="00027CEF">
        <w:rPr>
          <w:b/>
          <w:sz w:val="22"/>
        </w:rPr>
        <w:t>l</w:t>
      </w:r>
      <w:r w:rsidR="007B2A7D" w:rsidRPr="00031154">
        <w:rPr>
          <w:sz w:val="22"/>
        </w:rPr>
        <w:t>,</w:t>
      </w:r>
      <w:r w:rsidR="00EE3F86" w:rsidRPr="00031154">
        <w:rPr>
          <w:sz w:val="22"/>
        </w:rPr>
        <w:t xml:space="preserve"> </w:t>
      </w:r>
      <w:r w:rsidR="007B2A7D" w:rsidRPr="00031154">
        <w:rPr>
          <w:sz w:val="22"/>
        </w:rPr>
        <w:t xml:space="preserve">la misma que el </w:t>
      </w:r>
      <w:r w:rsidR="007B2A7D" w:rsidRPr="00027CEF">
        <w:rPr>
          <w:b/>
          <w:sz w:val="22"/>
        </w:rPr>
        <w:t>intersticio medular</w:t>
      </w:r>
      <w:r w:rsidR="007B2A7D" w:rsidRPr="00031154">
        <w:rPr>
          <w:sz w:val="22"/>
        </w:rPr>
        <w:t xml:space="preserve">. </w:t>
      </w:r>
    </w:p>
    <w:p w:rsidR="007B2A7D" w:rsidRPr="00031154" w:rsidRDefault="00027CEF" w:rsidP="003F25DF">
      <w:pPr>
        <w:pStyle w:val="Prrafodelista"/>
        <w:numPr>
          <w:ilvl w:val="0"/>
          <w:numId w:val="26"/>
        </w:numPr>
        <w:ind w:left="360"/>
        <w:rPr>
          <w:sz w:val="22"/>
        </w:rPr>
      </w:pPr>
      <w:r w:rsidRPr="00027CEF">
        <w:rPr>
          <w:b/>
          <w:sz w:val="22"/>
        </w:rPr>
        <w:t>L</w:t>
      </w:r>
      <w:r w:rsidR="007B2A7D" w:rsidRPr="00027CEF">
        <w:rPr>
          <w:b/>
          <w:sz w:val="22"/>
        </w:rPr>
        <w:t>os vasos</w:t>
      </w:r>
      <w:r w:rsidR="00EE3F86" w:rsidRPr="00027CEF">
        <w:rPr>
          <w:b/>
          <w:sz w:val="22"/>
        </w:rPr>
        <w:t xml:space="preserve"> </w:t>
      </w:r>
      <w:r w:rsidR="007B2A7D" w:rsidRPr="00027CEF">
        <w:rPr>
          <w:b/>
          <w:sz w:val="22"/>
        </w:rPr>
        <w:t>rectos</w:t>
      </w:r>
      <w:r w:rsidR="007B2A7D" w:rsidRPr="00031154">
        <w:rPr>
          <w:sz w:val="22"/>
        </w:rPr>
        <w:t xml:space="preserve"> </w:t>
      </w:r>
      <w:r w:rsidR="007B2A7D" w:rsidRPr="00027CEF">
        <w:rPr>
          <w:sz w:val="22"/>
          <w:u w:val="single"/>
        </w:rPr>
        <w:t>no crean la hiperosmolaridad</w:t>
      </w:r>
      <w:r w:rsidR="007B2A7D" w:rsidRPr="00031154">
        <w:rPr>
          <w:sz w:val="22"/>
        </w:rPr>
        <w:t xml:space="preserve"> medular, pero </w:t>
      </w:r>
      <w:r w:rsidR="007B2A7D" w:rsidRPr="00027CEF">
        <w:rPr>
          <w:b/>
          <w:sz w:val="22"/>
        </w:rPr>
        <w:t>evitan</w:t>
      </w:r>
      <w:r w:rsidR="00EE3F86" w:rsidRPr="00027CEF">
        <w:rPr>
          <w:b/>
          <w:sz w:val="22"/>
        </w:rPr>
        <w:t xml:space="preserve"> </w:t>
      </w:r>
      <w:r w:rsidR="007B2A7D" w:rsidRPr="00027CEF">
        <w:rPr>
          <w:b/>
          <w:sz w:val="22"/>
        </w:rPr>
        <w:t>que se disipe</w:t>
      </w:r>
      <w:r w:rsidR="007B2A7D" w:rsidRPr="00031154">
        <w:rPr>
          <w:sz w:val="22"/>
        </w:rPr>
        <w:t>.</w:t>
      </w:r>
    </w:p>
    <w:p w:rsidR="00EE3F86" w:rsidRDefault="00EE3F86" w:rsidP="007B2A7D">
      <w:pPr>
        <w:rPr>
          <w:sz w:val="22"/>
        </w:rPr>
      </w:pPr>
    </w:p>
    <w:p w:rsidR="00EE3F86" w:rsidRDefault="007B2A7D" w:rsidP="00C826AE">
      <w:pPr>
        <w:pStyle w:val="Ttulo3"/>
      </w:pPr>
      <w:r w:rsidRPr="007B2A7D">
        <w:t>El aumento del flujo sanguíneo medular reduce la</w:t>
      </w:r>
      <w:r w:rsidR="00EE3F86">
        <w:t xml:space="preserve"> </w:t>
      </w:r>
      <w:r w:rsidRPr="007B2A7D">
        <w:t xml:space="preserve">capacidad de concentrar la orina. </w:t>
      </w:r>
    </w:p>
    <w:p w:rsidR="00C826AE" w:rsidRPr="00ED1B0D" w:rsidRDefault="007B2A7D" w:rsidP="003F25DF">
      <w:pPr>
        <w:pStyle w:val="Prrafodelista"/>
        <w:numPr>
          <w:ilvl w:val="0"/>
          <w:numId w:val="27"/>
        </w:numPr>
        <w:rPr>
          <w:sz w:val="22"/>
        </w:rPr>
      </w:pPr>
      <w:r w:rsidRPr="00ED1B0D">
        <w:rPr>
          <w:sz w:val="22"/>
        </w:rPr>
        <w:t xml:space="preserve">Ciertos </w:t>
      </w:r>
      <w:r w:rsidRPr="00ED1B0D">
        <w:rPr>
          <w:b/>
          <w:sz w:val="22"/>
        </w:rPr>
        <w:t>vasodilatadores</w:t>
      </w:r>
      <w:r w:rsidR="00C826AE" w:rsidRPr="00ED1B0D">
        <w:rPr>
          <w:sz w:val="22"/>
        </w:rPr>
        <w:t xml:space="preserve"> </w:t>
      </w:r>
      <w:r w:rsidR="00ED1B0D" w:rsidRPr="00ED1B0D">
        <w:rPr>
          <w:sz w:val="22"/>
          <w:u w:val="single"/>
        </w:rPr>
        <w:t>aumentan</w:t>
      </w:r>
      <w:r w:rsidRPr="00ED1B0D">
        <w:rPr>
          <w:sz w:val="22"/>
        </w:rPr>
        <w:t xml:space="preserve"> de forma acentuada el </w:t>
      </w:r>
      <w:r w:rsidRPr="00ED1B0D">
        <w:rPr>
          <w:sz w:val="22"/>
          <w:u w:val="single"/>
        </w:rPr>
        <w:t>flujo sanguíneo</w:t>
      </w:r>
      <w:r w:rsidRPr="00ED1B0D">
        <w:rPr>
          <w:sz w:val="22"/>
        </w:rPr>
        <w:t xml:space="preserve"> en</w:t>
      </w:r>
      <w:r w:rsidR="00C826AE" w:rsidRPr="00ED1B0D">
        <w:rPr>
          <w:sz w:val="22"/>
        </w:rPr>
        <w:t xml:space="preserve"> </w:t>
      </w:r>
      <w:r w:rsidRPr="00ED1B0D">
        <w:rPr>
          <w:sz w:val="22"/>
        </w:rPr>
        <w:t>la médula renal, con lo que «lavan» parte de los solutos de la</w:t>
      </w:r>
      <w:r w:rsidR="00C826AE" w:rsidRPr="00ED1B0D">
        <w:rPr>
          <w:sz w:val="22"/>
        </w:rPr>
        <w:t xml:space="preserve"> </w:t>
      </w:r>
      <w:r w:rsidRPr="00ED1B0D">
        <w:rPr>
          <w:sz w:val="22"/>
        </w:rPr>
        <w:t xml:space="preserve">médula renal y </w:t>
      </w:r>
      <w:r w:rsidRPr="00ED1B0D">
        <w:rPr>
          <w:b/>
          <w:sz w:val="22"/>
        </w:rPr>
        <w:t>reducen la capacidad máxima de concentrar</w:t>
      </w:r>
      <w:r w:rsidR="00C826AE" w:rsidRPr="00ED1B0D">
        <w:rPr>
          <w:b/>
          <w:sz w:val="22"/>
        </w:rPr>
        <w:t xml:space="preserve"> </w:t>
      </w:r>
      <w:r w:rsidRPr="00ED1B0D">
        <w:rPr>
          <w:b/>
          <w:sz w:val="22"/>
        </w:rPr>
        <w:t>la orina</w:t>
      </w:r>
      <w:r w:rsidRPr="00ED1B0D">
        <w:rPr>
          <w:sz w:val="22"/>
        </w:rPr>
        <w:t xml:space="preserve">. </w:t>
      </w:r>
    </w:p>
    <w:p w:rsidR="00C826AE" w:rsidRPr="007B2A7D" w:rsidRDefault="00C826AE" w:rsidP="007B2A7D">
      <w:pPr>
        <w:rPr>
          <w:sz w:val="22"/>
        </w:rPr>
      </w:pPr>
    </w:p>
    <w:p w:rsidR="007B2A7D" w:rsidRPr="007B2A7D" w:rsidRDefault="007E2A27" w:rsidP="00C826AE">
      <w:pPr>
        <w:pStyle w:val="Ttulo2"/>
      </w:pPr>
      <w:r w:rsidRPr="00ED1B0D">
        <w:rPr>
          <w:noProof/>
          <w:lang w:val="es-GT" w:eastAsia="es-GT"/>
        </w:rPr>
        <w:drawing>
          <wp:anchor distT="0" distB="0" distL="114300" distR="114300" simplePos="0" relativeHeight="251674624" behindDoc="0" locked="0" layoutInCell="1" allowOverlap="1" wp14:anchorId="218425B0" wp14:editId="65A6A694">
            <wp:simplePos x="0" y="0"/>
            <wp:positionH relativeFrom="column">
              <wp:posOffset>4123690</wp:posOffset>
            </wp:positionH>
            <wp:positionV relativeFrom="paragraph">
              <wp:posOffset>32385</wp:posOffset>
            </wp:positionV>
            <wp:extent cx="3152775" cy="2192020"/>
            <wp:effectExtent l="0" t="0" r="9525" b="0"/>
            <wp:wrapSquare wrapText="bothSides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52775" cy="2192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B0D">
        <w:t>M</w:t>
      </w:r>
      <w:r w:rsidR="007B2A7D" w:rsidRPr="007B2A7D">
        <w:t>ecanismo de concentración</w:t>
      </w:r>
      <w:r w:rsidR="00C826AE">
        <w:t xml:space="preserve"> </w:t>
      </w:r>
      <w:r w:rsidR="007B2A7D" w:rsidRPr="007B2A7D">
        <w:t>de la orina y de los cambios en la osmolaridad</w:t>
      </w:r>
      <w:r w:rsidR="00C826AE">
        <w:t xml:space="preserve"> </w:t>
      </w:r>
      <w:r w:rsidR="007B2A7D" w:rsidRPr="007B2A7D">
        <w:t>en diferentes segmentos de los túbulos</w:t>
      </w:r>
    </w:p>
    <w:p w:rsidR="007B2A7D" w:rsidRDefault="007B2A7D" w:rsidP="007B2A7D">
      <w:pPr>
        <w:rPr>
          <w:sz w:val="22"/>
        </w:rPr>
      </w:pPr>
    </w:p>
    <w:p w:rsidR="00ED1B0D" w:rsidRPr="00ED1B0D" w:rsidRDefault="007B2A7D" w:rsidP="00ED1B0D">
      <w:pPr>
        <w:pStyle w:val="Ttulo3"/>
        <w:rPr>
          <w:sz w:val="22"/>
        </w:rPr>
      </w:pPr>
      <w:r w:rsidRPr="00ED1B0D">
        <w:t>Túbulo proximal</w:t>
      </w:r>
      <w:r w:rsidRPr="00ED1B0D">
        <w:rPr>
          <w:sz w:val="22"/>
        </w:rPr>
        <w:t xml:space="preserve">. </w:t>
      </w:r>
    </w:p>
    <w:p w:rsidR="00C826AE" w:rsidRPr="00ED1B0D" w:rsidRDefault="007B2A7D" w:rsidP="003F25DF">
      <w:pPr>
        <w:pStyle w:val="Prrafodelista"/>
        <w:numPr>
          <w:ilvl w:val="0"/>
          <w:numId w:val="28"/>
        </w:numPr>
        <w:rPr>
          <w:sz w:val="22"/>
        </w:rPr>
      </w:pPr>
      <w:r w:rsidRPr="006D04F8">
        <w:rPr>
          <w:b/>
          <w:sz w:val="22"/>
        </w:rPr>
        <w:t>65%</w:t>
      </w:r>
      <w:r w:rsidRPr="00ED1B0D">
        <w:rPr>
          <w:sz w:val="22"/>
        </w:rPr>
        <w:t xml:space="preserve"> de los electrólitos filtrados</w:t>
      </w:r>
      <w:r w:rsidR="00C826AE" w:rsidRPr="00ED1B0D">
        <w:rPr>
          <w:sz w:val="22"/>
        </w:rPr>
        <w:t xml:space="preserve"> </w:t>
      </w:r>
      <w:r w:rsidRPr="00ED1B0D">
        <w:rPr>
          <w:sz w:val="22"/>
        </w:rPr>
        <w:t xml:space="preserve">se </w:t>
      </w:r>
      <w:r w:rsidRPr="006D04F8">
        <w:rPr>
          <w:b/>
          <w:sz w:val="22"/>
        </w:rPr>
        <w:t>reabsorben</w:t>
      </w:r>
      <w:r w:rsidRPr="00ED1B0D">
        <w:rPr>
          <w:sz w:val="22"/>
        </w:rPr>
        <w:t xml:space="preserve"> en el </w:t>
      </w:r>
      <w:r w:rsidRPr="006D04F8">
        <w:rPr>
          <w:b/>
          <w:sz w:val="22"/>
        </w:rPr>
        <w:t>túbulo proximal</w:t>
      </w:r>
      <w:r w:rsidRPr="00ED1B0D">
        <w:rPr>
          <w:sz w:val="22"/>
        </w:rPr>
        <w:t xml:space="preserve">. </w:t>
      </w:r>
    </w:p>
    <w:p w:rsidR="00C826AE" w:rsidRPr="00ED1B0D" w:rsidRDefault="006D04F8" w:rsidP="003F25DF">
      <w:pPr>
        <w:pStyle w:val="Prrafodelista"/>
        <w:numPr>
          <w:ilvl w:val="0"/>
          <w:numId w:val="28"/>
        </w:numPr>
        <w:rPr>
          <w:sz w:val="22"/>
        </w:rPr>
      </w:pPr>
      <w:r w:rsidRPr="006D04F8">
        <w:rPr>
          <w:sz w:val="22"/>
          <w:u w:val="single"/>
        </w:rPr>
        <w:t>L</w:t>
      </w:r>
      <w:r w:rsidR="007B2A7D" w:rsidRPr="006D04F8">
        <w:rPr>
          <w:sz w:val="22"/>
          <w:u w:val="single"/>
        </w:rPr>
        <w:t>as membranas</w:t>
      </w:r>
      <w:r w:rsidR="00C826AE" w:rsidRPr="006D04F8">
        <w:rPr>
          <w:sz w:val="22"/>
          <w:u w:val="single"/>
        </w:rPr>
        <w:t xml:space="preserve"> </w:t>
      </w:r>
      <w:r w:rsidR="007B2A7D" w:rsidRPr="006D04F8">
        <w:rPr>
          <w:sz w:val="22"/>
          <w:u w:val="single"/>
        </w:rPr>
        <w:t>tubulares proximales</w:t>
      </w:r>
      <w:r w:rsidR="007B2A7D" w:rsidRPr="00ED1B0D">
        <w:rPr>
          <w:sz w:val="22"/>
        </w:rPr>
        <w:t xml:space="preserve"> son muy </w:t>
      </w:r>
      <w:r w:rsidR="007B2A7D" w:rsidRPr="006D04F8">
        <w:rPr>
          <w:b/>
          <w:sz w:val="22"/>
        </w:rPr>
        <w:t>permeables al agua</w:t>
      </w:r>
      <w:r w:rsidR="007B2A7D" w:rsidRPr="00ED1B0D">
        <w:rPr>
          <w:sz w:val="22"/>
        </w:rPr>
        <w:t xml:space="preserve">. </w:t>
      </w:r>
    </w:p>
    <w:p w:rsidR="007B2A7D" w:rsidRPr="00ED1B0D" w:rsidRDefault="006D04F8" w:rsidP="003F25DF">
      <w:pPr>
        <w:pStyle w:val="Prrafodelista"/>
        <w:numPr>
          <w:ilvl w:val="0"/>
          <w:numId w:val="28"/>
        </w:numPr>
        <w:rPr>
          <w:sz w:val="22"/>
        </w:rPr>
      </w:pPr>
      <w:r w:rsidRPr="006D04F8">
        <w:rPr>
          <w:b/>
          <w:sz w:val="22"/>
        </w:rPr>
        <w:t>L</w:t>
      </w:r>
      <w:r w:rsidR="007B2A7D" w:rsidRPr="006D04F8">
        <w:rPr>
          <w:b/>
          <w:sz w:val="22"/>
        </w:rPr>
        <w:t>a osmolaridad</w:t>
      </w:r>
      <w:r w:rsidR="00C826AE" w:rsidRPr="00ED1B0D">
        <w:rPr>
          <w:sz w:val="22"/>
        </w:rPr>
        <w:t xml:space="preserve"> </w:t>
      </w:r>
      <w:r w:rsidR="007B2A7D" w:rsidRPr="00ED1B0D">
        <w:rPr>
          <w:sz w:val="22"/>
        </w:rPr>
        <w:t>del líquido sigue siendo la misma que la</w:t>
      </w:r>
      <w:r w:rsidR="00C826AE" w:rsidRPr="00ED1B0D">
        <w:rPr>
          <w:sz w:val="22"/>
        </w:rPr>
        <w:t xml:space="preserve"> </w:t>
      </w:r>
      <w:r w:rsidR="007B2A7D" w:rsidRPr="00ED1B0D">
        <w:rPr>
          <w:sz w:val="22"/>
        </w:rPr>
        <w:t xml:space="preserve">del filtrado glomerular, </w:t>
      </w:r>
      <w:r>
        <w:rPr>
          <w:b/>
          <w:sz w:val="22"/>
        </w:rPr>
        <w:t>300 mO</w:t>
      </w:r>
      <w:r w:rsidR="007B2A7D" w:rsidRPr="006D04F8">
        <w:rPr>
          <w:b/>
          <w:sz w:val="22"/>
        </w:rPr>
        <w:t>sm/l</w:t>
      </w:r>
      <w:r w:rsidR="007B2A7D" w:rsidRPr="00ED1B0D">
        <w:rPr>
          <w:sz w:val="22"/>
        </w:rPr>
        <w:t>.</w:t>
      </w:r>
    </w:p>
    <w:p w:rsidR="00C826AE" w:rsidRPr="007B2A7D" w:rsidRDefault="00C826AE" w:rsidP="007B2A7D">
      <w:pPr>
        <w:rPr>
          <w:sz w:val="22"/>
        </w:rPr>
      </w:pPr>
    </w:p>
    <w:p w:rsidR="00C826AE" w:rsidRDefault="007B2A7D" w:rsidP="00C826AE">
      <w:pPr>
        <w:pStyle w:val="Ttulo3"/>
      </w:pPr>
      <w:r w:rsidRPr="007B2A7D">
        <w:t xml:space="preserve">Asa descendente de Henle. </w:t>
      </w:r>
    </w:p>
    <w:p w:rsidR="00C826AE" w:rsidRPr="00ED1B0D" w:rsidRDefault="006B012C" w:rsidP="003F25DF">
      <w:pPr>
        <w:pStyle w:val="Prrafodelista"/>
        <w:numPr>
          <w:ilvl w:val="0"/>
          <w:numId w:val="29"/>
        </w:numPr>
        <w:ind w:left="360"/>
        <w:rPr>
          <w:sz w:val="22"/>
        </w:rPr>
      </w:pPr>
      <w:r>
        <w:rPr>
          <w:sz w:val="22"/>
        </w:rPr>
        <w:t xml:space="preserve">En </w:t>
      </w:r>
      <w:r w:rsidR="007B2A7D" w:rsidRPr="00ED1B0D">
        <w:rPr>
          <w:sz w:val="22"/>
        </w:rPr>
        <w:t xml:space="preserve">el </w:t>
      </w:r>
      <w:r w:rsidR="007B2A7D" w:rsidRPr="006B012C">
        <w:rPr>
          <w:sz w:val="22"/>
          <w:u w:val="single"/>
        </w:rPr>
        <w:t>asa descendente de Henle</w:t>
      </w:r>
      <w:r w:rsidR="007B2A7D" w:rsidRPr="00ED1B0D">
        <w:rPr>
          <w:sz w:val="22"/>
        </w:rPr>
        <w:t xml:space="preserve">, el </w:t>
      </w:r>
      <w:r w:rsidR="007B2A7D" w:rsidRPr="006B012C">
        <w:rPr>
          <w:b/>
          <w:sz w:val="22"/>
        </w:rPr>
        <w:t>agua</w:t>
      </w:r>
      <w:r w:rsidR="007B2A7D" w:rsidRPr="00ED1B0D">
        <w:rPr>
          <w:sz w:val="22"/>
        </w:rPr>
        <w:t xml:space="preserve"> se </w:t>
      </w:r>
      <w:r w:rsidR="007B2A7D" w:rsidRPr="006B012C">
        <w:rPr>
          <w:b/>
          <w:sz w:val="22"/>
        </w:rPr>
        <w:t>reabsorbe</w:t>
      </w:r>
      <w:r w:rsidR="007B2A7D" w:rsidRPr="00ED1B0D">
        <w:rPr>
          <w:sz w:val="22"/>
        </w:rPr>
        <w:t xml:space="preserve"> hacia la</w:t>
      </w:r>
      <w:r w:rsidR="00C826AE" w:rsidRPr="00ED1B0D">
        <w:rPr>
          <w:sz w:val="22"/>
        </w:rPr>
        <w:t xml:space="preserve"> </w:t>
      </w:r>
      <w:r w:rsidR="007B2A7D" w:rsidRPr="00ED1B0D">
        <w:rPr>
          <w:sz w:val="22"/>
        </w:rPr>
        <w:t xml:space="preserve">médula. </w:t>
      </w:r>
    </w:p>
    <w:p w:rsidR="006B012C" w:rsidRDefault="007B2A7D" w:rsidP="003F25DF">
      <w:pPr>
        <w:pStyle w:val="Prrafodelista"/>
        <w:numPr>
          <w:ilvl w:val="0"/>
          <w:numId w:val="29"/>
        </w:numPr>
        <w:ind w:left="360"/>
        <w:rPr>
          <w:sz w:val="22"/>
        </w:rPr>
      </w:pPr>
      <w:r w:rsidRPr="006B012C">
        <w:rPr>
          <w:b/>
          <w:sz w:val="22"/>
        </w:rPr>
        <w:t>La rama descendente es muy permeable al agua</w:t>
      </w:r>
      <w:r w:rsidRPr="00ED1B0D">
        <w:rPr>
          <w:sz w:val="22"/>
        </w:rPr>
        <w:t>, pero</w:t>
      </w:r>
      <w:r w:rsidR="00C826AE" w:rsidRPr="00ED1B0D">
        <w:rPr>
          <w:sz w:val="22"/>
        </w:rPr>
        <w:t xml:space="preserve"> </w:t>
      </w:r>
      <w:r w:rsidRPr="00ED1B0D">
        <w:rPr>
          <w:sz w:val="22"/>
        </w:rPr>
        <w:t xml:space="preserve">mucho </w:t>
      </w:r>
      <w:r w:rsidRPr="006B012C">
        <w:rPr>
          <w:b/>
          <w:sz w:val="22"/>
        </w:rPr>
        <w:t xml:space="preserve">menos al </w:t>
      </w:r>
      <w:r w:rsidR="00F728AE" w:rsidRPr="006B012C">
        <w:rPr>
          <w:b/>
          <w:sz w:val="22"/>
        </w:rPr>
        <w:t>Na</w:t>
      </w:r>
      <w:r w:rsidR="006B012C" w:rsidRPr="006B012C">
        <w:rPr>
          <w:b/>
          <w:sz w:val="22"/>
        </w:rPr>
        <w:t>Cl</w:t>
      </w:r>
      <w:r w:rsidRPr="006B012C">
        <w:rPr>
          <w:b/>
          <w:sz w:val="22"/>
        </w:rPr>
        <w:t xml:space="preserve"> y a la urea</w:t>
      </w:r>
      <w:r w:rsidRPr="00ED1B0D">
        <w:rPr>
          <w:sz w:val="22"/>
        </w:rPr>
        <w:t xml:space="preserve">. </w:t>
      </w:r>
    </w:p>
    <w:p w:rsidR="007B2A7D" w:rsidRPr="00ED1B0D" w:rsidRDefault="006B012C" w:rsidP="003F25DF">
      <w:pPr>
        <w:pStyle w:val="Prrafodelista"/>
        <w:numPr>
          <w:ilvl w:val="0"/>
          <w:numId w:val="29"/>
        </w:numPr>
        <w:ind w:left="360"/>
        <w:rPr>
          <w:sz w:val="22"/>
        </w:rPr>
      </w:pPr>
      <w:r w:rsidRPr="006B012C">
        <w:rPr>
          <w:b/>
          <w:sz w:val="22"/>
        </w:rPr>
        <w:t>L</w:t>
      </w:r>
      <w:r w:rsidR="007B2A7D" w:rsidRPr="006B012C">
        <w:rPr>
          <w:b/>
          <w:sz w:val="22"/>
        </w:rPr>
        <w:t>a osmolaridad</w:t>
      </w:r>
      <w:r w:rsidR="00C826AE" w:rsidRPr="00ED1B0D">
        <w:rPr>
          <w:sz w:val="22"/>
        </w:rPr>
        <w:t xml:space="preserve"> </w:t>
      </w:r>
      <w:r w:rsidR="007B2A7D" w:rsidRPr="00ED1B0D">
        <w:rPr>
          <w:sz w:val="22"/>
        </w:rPr>
        <w:t xml:space="preserve">a través del asa descendente </w:t>
      </w:r>
      <w:r w:rsidR="007B2A7D" w:rsidRPr="006B012C">
        <w:rPr>
          <w:b/>
          <w:sz w:val="22"/>
        </w:rPr>
        <w:t>aumenta</w:t>
      </w:r>
      <w:r w:rsidR="00C826AE" w:rsidRPr="00ED1B0D">
        <w:rPr>
          <w:sz w:val="22"/>
        </w:rPr>
        <w:t xml:space="preserve"> </w:t>
      </w:r>
      <w:r w:rsidR="007B2A7D" w:rsidRPr="00ED1B0D">
        <w:rPr>
          <w:sz w:val="22"/>
        </w:rPr>
        <w:t>hasta que se iguala a la del líquido intersticial</w:t>
      </w:r>
      <w:r w:rsidR="00C826AE" w:rsidRPr="00ED1B0D">
        <w:rPr>
          <w:sz w:val="22"/>
        </w:rPr>
        <w:t xml:space="preserve"> </w:t>
      </w:r>
      <w:r w:rsidR="007B2A7D" w:rsidRPr="00ED1B0D">
        <w:rPr>
          <w:sz w:val="22"/>
        </w:rPr>
        <w:t xml:space="preserve">de unos </w:t>
      </w:r>
      <w:r>
        <w:rPr>
          <w:b/>
          <w:sz w:val="22"/>
        </w:rPr>
        <w:t>1.200 mOsm/l</w:t>
      </w:r>
      <w:r w:rsidR="007B2A7D" w:rsidRPr="00ED1B0D">
        <w:rPr>
          <w:sz w:val="22"/>
        </w:rPr>
        <w:t xml:space="preserve"> cuando la </w:t>
      </w:r>
      <w:r w:rsidR="007B2A7D" w:rsidRPr="006B012C">
        <w:rPr>
          <w:sz w:val="22"/>
          <w:u w:val="single"/>
        </w:rPr>
        <w:t>concentración</w:t>
      </w:r>
      <w:r w:rsidR="00C826AE" w:rsidRPr="006B012C">
        <w:rPr>
          <w:sz w:val="22"/>
          <w:u w:val="single"/>
        </w:rPr>
        <w:t xml:space="preserve"> </w:t>
      </w:r>
      <w:r w:rsidR="007B2A7D" w:rsidRPr="006B012C">
        <w:rPr>
          <w:sz w:val="22"/>
          <w:u w:val="single"/>
        </w:rPr>
        <w:t>sanguínea</w:t>
      </w:r>
      <w:r w:rsidR="007B2A7D" w:rsidRPr="00ED1B0D">
        <w:rPr>
          <w:sz w:val="22"/>
        </w:rPr>
        <w:t xml:space="preserve"> de </w:t>
      </w:r>
      <w:r w:rsidR="007B2A7D" w:rsidRPr="006B012C">
        <w:rPr>
          <w:b/>
          <w:sz w:val="22"/>
        </w:rPr>
        <w:t>ADH es elevada</w:t>
      </w:r>
      <w:r w:rsidR="007B2A7D" w:rsidRPr="00ED1B0D">
        <w:rPr>
          <w:sz w:val="22"/>
        </w:rPr>
        <w:t>.</w:t>
      </w:r>
    </w:p>
    <w:p w:rsidR="00C826AE" w:rsidRPr="007B2A7D" w:rsidRDefault="00C826AE" w:rsidP="00ED1B0D">
      <w:pPr>
        <w:rPr>
          <w:sz w:val="22"/>
        </w:rPr>
      </w:pPr>
    </w:p>
    <w:p w:rsidR="00C826AE" w:rsidRDefault="007B2A7D" w:rsidP="00C826AE">
      <w:pPr>
        <w:pStyle w:val="Ttulo3"/>
      </w:pPr>
      <w:r w:rsidRPr="007B2A7D">
        <w:t xml:space="preserve">Asa ascendente fina de Henle. </w:t>
      </w:r>
    </w:p>
    <w:p w:rsidR="00C826AE" w:rsidRPr="007E2A27" w:rsidRDefault="007B2A7D" w:rsidP="003F25DF">
      <w:pPr>
        <w:pStyle w:val="Prrafodelista"/>
        <w:numPr>
          <w:ilvl w:val="0"/>
          <w:numId w:val="30"/>
        </w:numPr>
        <w:ind w:left="360"/>
        <w:rPr>
          <w:sz w:val="22"/>
        </w:rPr>
      </w:pPr>
      <w:r w:rsidRPr="007E2A27">
        <w:rPr>
          <w:sz w:val="22"/>
        </w:rPr>
        <w:t>La rama ascendente fina</w:t>
      </w:r>
      <w:r w:rsidR="00C826AE" w:rsidRPr="007E2A27">
        <w:rPr>
          <w:sz w:val="22"/>
        </w:rPr>
        <w:t xml:space="preserve"> </w:t>
      </w:r>
      <w:r w:rsidRPr="007E2A27">
        <w:rPr>
          <w:sz w:val="22"/>
        </w:rPr>
        <w:t xml:space="preserve">es </w:t>
      </w:r>
      <w:r w:rsidRPr="007E2A27">
        <w:rPr>
          <w:b/>
          <w:sz w:val="22"/>
        </w:rPr>
        <w:t>impermeable al agua</w:t>
      </w:r>
      <w:r w:rsidRPr="007E2A27">
        <w:rPr>
          <w:sz w:val="22"/>
        </w:rPr>
        <w:t xml:space="preserve">, pero </w:t>
      </w:r>
      <w:r w:rsidRPr="007E2A27">
        <w:rPr>
          <w:b/>
          <w:sz w:val="22"/>
        </w:rPr>
        <w:t>reabsorbe</w:t>
      </w:r>
      <w:r w:rsidRPr="007E2A27">
        <w:rPr>
          <w:sz w:val="22"/>
        </w:rPr>
        <w:t xml:space="preserve"> parte del</w:t>
      </w:r>
      <w:r w:rsidR="00C826AE" w:rsidRPr="007E2A27">
        <w:rPr>
          <w:sz w:val="22"/>
        </w:rPr>
        <w:t xml:space="preserve"> </w:t>
      </w:r>
      <w:r w:rsidR="007E2A27" w:rsidRPr="007E2A27">
        <w:rPr>
          <w:b/>
          <w:sz w:val="22"/>
        </w:rPr>
        <w:t>NaCl</w:t>
      </w:r>
      <w:r w:rsidRPr="007E2A27">
        <w:rPr>
          <w:sz w:val="22"/>
        </w:rPr>
        <w:t xml:space="preserve">. </w:t>
      </w:r>
      <w:r w:rsidR="00C826AE" w:rsidRPr="007E2A27">
        <w:rPr>
          <w:sz w:val="22"/>
        </w:rPr>
        <w:t xml:space="preserve"> </w:t>
      </w:r>
    </w:p>
    <w:p w:rsidR="00C826AE" w:rsidRPr="007E2A27" w:rsidRDefault="00560FD8" w:rsidP="003F25DF">
      <w:pPr>
        <w:pStyle w:val="Prrafodelista"/>
        <w:numPr>
          <w:ilvl w:val="0"/>
          <w:numId w:val="30"/>
        </w:numPr>
        <w:ind w:left="360"/>
        <w:rPr>
          <w:sz w:val="22"/>
        </w:rPr>
      </w:pPr>
      <w:r>
        <w:rPr>
          <w:sz w:val="22"/>
        </w:rPr>
        <w:t>H</w:t>
      </w:r>
      <w:r w:rsidR="007B2A7D" w:rsidRPr="007E2A27">
        <w:rPr>
          <w:sz w:val="22"/>
        </w:rPr>
        <w:t xml:space="preserve">ay </w:t>
      </w:r>
      <w:r w:rsidR="007B2A7D" w:rsidRPr="00560FD8">
        <w:rPr>
          <w:b/>
          <w:sz w:val="22"/>
        </w:rPr>
        <w:t>difusión pasiva</w:t>
      </w:r>
      <w:r w:rsidR="007B2A7D" w:rsidRPr="007E2A27">
        <w:rPr>
          <w:sz w:val="22"/>
        </w:rPr>
        <w:t xml:space="preserve"> del </w:t>
      </w:r>
      <w:r w:rsidR="00F728AE" w:rsidRPr="00560FD8">
        <w:rPr>
          <w:b/>
          <w:sz w:val="22"/>
        </w:rPr>
        <w:t>Na</w:t>
      </w:r>
      <w:r w:rsidRPr="00560FD8">
        <w:rPr>
          <w:b/>
          <w:sz w:val="22"/>
        </w:rPr>
        <w:t>Cl</w:t>
      </w:r>
      <w:r w:rsidR="007B2A7D" w:rsidRPr="007E2A27">
        <w:rPr>
          <w:sz w:val="22"/>
        </w:rPr>
        <w:t xml:space="preserve"> desde la rama ascendente fina hacia el intersticio medular.</w:t>
      </w:r>
      <w:r w:rsidR="00C826AE" w:rsidRPr="007E2A27">
        <w:rPr>
          <w:sz w:val="22"/>
        </w:rPr>
        <w:t xml:space="preserve"> </w:t>
      </w:r>
    </w:p>
    <w:p w:rsidR="007B2A7D" w:rsidRPr="007E2A27" w:rsidRDefault="00560FD8" w:rsidP="003F25DF">
      <w:pPr>
        <w:pStyle w:val="Prrafodelista"/>
        <w:numPr>
          <w:ilvl w:val="0"/>
          <w:numId w:val="30"/>
        </w:numPr>
        <w:ind w:left="360"/>
        <w:rPr>
          <w:sz w:val="22"/>
        </w:rPr>
      </w:pPr>
      <w:r w:rsidRPr="00560FD8">
        <w:rPr>
          <w:sz w:val="22"/>
          <w:u w:val="single"/>
        </w:rPr>
        <w:t>E</w:t>
      </w:r>
      <w:r w:rsidR="007B2A7D" w:rsidRPr="00560FD8">
        <w:rPr>
          <w:sz w:val="22"/>
          <w:u w:val="single"/>
        </w:rPr>
        <w:t>l líquido tubular</w:t>
      </w:r>
      <w:r w:rsidR="007B2A7D" w:rsidRPr="007E2A27">
        <w:rPr>
          <w:sz w:val="22"/>
        </w:rPr>
        <w:t xml:space="preserve"> se </w:t>
      </w:r>
      <w:r w:rsidR="007B2A7D" w:rsidRPr="00560FD8">
        <w:rPr>
          <w:b/>
          <w:sz w:val="22"/>
        </w:rPr>
        <w:t>diluye más</w:t>
      </w:r>
      <w:r w:rsidR="007B2A7D" w:rsidRPr="007E2A27">
        <w:rPr>
          <w:sz w:val="22"/>
        </w:rPr>
        <w:t xml:space="preserve"> a medida que el </w:t>
      </w:r>
      <w:r w:rsidR="00F728AE" w:rsidRPr="00560FD8">
        <w:rPr>
          <w:b/>
          <w:sz w:val="22"/>
        </w:rPr>
        <w:t>Na</w:t>
      </w:r>
      <w:r w:rsidRPr="00560FD8">
        <w:rPr>
          <w:b/>
          <w:sz w:val="22"/>
        </w:rPr>
        <w:t>Cl</w:t>
      </w:r>
      <w:r w:rsidR="007B2A7D" w:rsidRPr="007E2A27">
        <w:rPr>
          <w:sz w:val="22"/>
        </w:rPr>
        <w:t xml:space="preserve"> difunde fuera del </w:t>
      </w:r>
      <w:r w:rsidR="008E7C0F" w:rsidRPr="007E2A27">
        <w:rPr>
          <w:sz w:val="22"/>
        </w:rPr>
        <w:t>túbulo</w:t>
      </w:r>
      <w:r w:rsidR="007B2A7D" w:rsidRPr="007E2A27">
        <w:rPr>
          <w:sz w:val="22"/>
        </w:rPr>
        <w:t xml:space="preserve"> y el agua permanece en él.</w:t>
      </w:r>
    </w:p>
    <w:p w:rsidR="007B2A7D" w:rsidRPr="00560FD8" w:rsidRDefault="00560FD8" w:rsidP="003F25DF">
      <w:pPr>
        <w:pStyle w:val="Prrafodelista"/>
        <w:numPr>
          <w:ilvl w:val="0"/>
          <w:numId w:val="30"/>
        </w:numPr>
        <w:ind w:left="360"/>
        <w:rPr>
          <w:sz w:val="22"/>
        </w:rPr>
      </w:pPr>
      <w:r w:rsidRPr="00560FD8">
        <w:rPr>
          <w:b/>
          <w:sz w:val="22"/>
        </w:rPr>
        <w:t>U</w:t>
      </w:r>
      <w:r w:rsidR="007B2A7D" w:rsidRPr="00560FD8">
        <w:rPr>
          <w:b/>
          <w:sz w:val="22"/>
        </w:rPr>
        <w:t>rea absorbida</w:t>
      </w:r>
      <w:r w:rsidR="007B2A7D" w:rsidRPr="007E2A27">
        <w:rPr>
          <w:sz w:val="22"/>
        </w:rPr>
        <w:t xml:space="preserve"> de los </w:t>
      </w:r>
      <w:r w:rsidR="007B2A7D" w:rsidRPr="00560FD8">
        <w:rPr>
          <w:b/>
          <w:sz w:val="22"/>
        </w:rPr>
        <w:t>conductos colectores</w:t>
      </w:r>
      <w:r w:rsidR="007B2A7D" w:rsidRPr="007E2A27">
        <w:rPr>
          <w:sz w:val="22"/>
        </w:rPr>
        <w:t xml:space="preserve"> difunde a la </w:t>
      </w:r>
      <w:r w:rsidR="007B2A7D" w:rsidRPr="00560FD8">
        <w:rPr>
          <w:sz w:val="22"/>
          <w:u w:val="single"/>
        </w:rPr>
        <w:t>rama</w:t>
      </w:r>
      <w:r w:rsidR="00C826AE" w:rsidRPr="00560FD8">
        <w:rPr>
          <w:sz w:val="22"/>
          <w:u w:val="single"/>
        </w:rPr>
        <w:t xml:space="preserve"> </w:t>
      </w:r>
      <w:r w:rsidR="007B2A7D" w:rsidRPr="00560FD8">
        <w:rPr>
          <w:sz w:val="22"/>
          <w:u w:val="single"/>
        </w:rPr>
        <w:t>ascendente</w:t>
      </w:r>
      <w:r w:rsidR="007B2A7D" w:rsidRPr="007E2A27">
        <w:rPr>
          <w:sz w:val="22"/>
        </w:rPr>
        <w:t xml:space="preserve">, </w:t>
      </w:r>
      <w:r>
        <w:rPr>
          <w:sz w:val="22"/>
        </w:rPr>
        <w:t>devolviendo</w:t>
      </w:r>
      <w:r w:rsidR="007B2A7D" w:rsidRPr="007E2A27">
        <w:rPr>
          <w:sz w:val="22"/>
        </w:rPr>
        <w:t xml:space="preserve"> la urea al sistema tubular y ayuda</w:t>
      </w:r>
      <w:r w:rsidR="00C826AE" w:rsidRPr="007E2A27">
        <w:rPr>
          <w:sz w:val="22"/>
        </w:rPr>
        <w:t xml:space="preserve"> </w:t>
      </w:r>
      <w:r w:rsidR="007B2A7D" w:rsidRPr="007E2A27">
        <w:rPr>
          <w:sz w:val="22"/>
        </w:rPr>
        <w:t>a impedi</w:t>
      </w:r>
      <w:r>
        <w:rPr>
          <w:sz w:val="22"/>
        </w:rPr>
        <w:t xml:space="preserve">r el lavado de la médula renal y </w:t>
      </w:r>
      <w:r w:rsidR="007B2A7D" w:rsidRPr="00560FD8">
        <w:rPr>
          <w:sz w:val="22"/>
        </w:rPr>
        <w:t xml:space="preserve">contribuye a la </w:t>
      </w:r>
      <w:r w:rsidR="007B2A7D" w:rsidRPr="00560FD8">
        <w:rPr>
          <w:b/>
          <w:sz w:val="22"/>
        </w:rPr>
        <w:t>hiperosmolaridad</w:t>
      </w:r>
      <w:r w:rsidR="00C826AE" w:rsidRPr="00560FD8">
        <w:rPr>
          <w:sz w:val="22"/>
        </w:rPr>
        <w:t xml:space="preserve"> </w:t>
      </w:r>
      <w:r w:rsidR="007B2A7D" w:rsidRPr="00560FD8">
        <w:rPr>
          <w:sz w:val="22"/>
        </w:rPr>
        <w:t>de la médula renal.</w:t>
      </w:r>
    </w:p>
    <w:p w:rsidR="00C826AE" w:rsidRPr="007B2A7D" w:rsidRDefault="00C826AE" w:rsidP="007E2A27">
      <w:pPr>
        <w:rPr>
          <w:sz w:val="22"/>
        </w:rPr>
      </w:pPr>
    </w:p>
    <w:p w:rsidR="00C826AE" w:rsidRDefault="007B2A7D" w:rsidP="00C826AE">
      <w:pPr>
        <w:pStyle w:val="Ttulo3"/>
      </w:pPr>
      <w:r w:rsidRPr="007B2A7D">
        <w:t xml:space="preserve">Asa ascendente gruesa de Henle. </w:t>
      </w:r>
    </w:p>
    <w:p w:rsidR="00C826AE" w:rsidRPr="00560FD8" w:rsidRDefault="00604679" w:rsidP="003F25DF">
      <w:pPr>
        <w:pStyle w:val="Prrafodelista"/>
        <w:numPr>
          <w:ilvl w:val="0"/>
          <w:numId w:val="31"/>
        </w:numPr>
        <w:rPr>
          <w:sz w:val="22"/>
        </w:rPr>
      </w:pPr>
      <w:r>
        <w:rPr>
          <w:sz w:val="22"/>
        </w:rPr>
        <w:t>E</w:t>
      </w:r>
      <w:r w:rsidR="007B2A7D" w:rsidRPr="00560FD8">
        <w:rPr>
          <w:sz w:val="22"/>
        </w:rPr>
        <w:t xml:space="preserve">s </w:t>
      </w:r>
      <w:r w:rsidR="007B2A7D" w:rsidRPr="00604679">
        <w:rPr>
          <w:b/>
          <w:sz w:val="22"/>
        </w:rPr>
        <w:t>impermeable al agua</w:t>
      </w:r>
      <w:r w:rsidR="007B2A7D" w:rsidRPr="00560FD8">
        <w:rPr>
          <w:sz w:val="22"/>
        </w:rPr>
        <w:t>,</w:t>
      </w:r>
      <w:r w:rsidR="00C826AE" w:rsidRPr="00560FD8">
        <w:rPr>
          <w:sz w:val="22"/>
        </w:rPr>
        <w:t xml:space="preserve"> </w:t>
      </w:r>
      <w:r w:rsidR="007B2A7D" w:rsidRPr="00560FD8">
        <w:rPr>
          <w:sz w:val="22"/>
        </w:rPr>
        <w:t xml:space="preserve">grandes cantidades de </w:t>
      </w:r>
      <w:r w:rsidR="00F728AE" w:rsidRPr="00604679">
        <w:rPr>
          <w:b/>
          <w:sz w:val="22"/>
        </w:rPr>
        <w:t>Na+</w:t>
      </w:r>
      <w:r w:rsidR="007B2A7D" w:rsidRPr="00604679">
        <w:rPr>
          <w:b/>
          <w:sz w:val="22"/>
        </w:rPr>
        <w:t xml:space="preserve">, cloro y </w:t>
      </w:r>
      <w:r w:rsidR="00EC7C36" w:rsidRPr="00604679">
        <w:rPr>
          <w:b/>
          <w:sz w:val="22"/>
        </w:rPr>
        <w:t>K+</w:t>
      </w:r>
      <w:r w:rsidR="007B2A7D" w:rsidRPr="00560FD8">
        <w:rPr>
          <w:sz w:val="22"/>
        </w:rPr>
        <w:t xml:space="preserve"> y otros iones se transportan activamente desde el </w:t>
      </w:r>
      <w:r w:rsidR="008E7C0F" w:rsidRPr="00560FD8">
        <w:rPr>
          <w:sz w:val="22"/>
        </w:rPr>
        <w:t>túbulo</w:t>
      </w:r>
      <w:r w:rsidR="007B2A7D" w:rsidRPr="00560FD8">
        <w:rPr>
          <w:sz w:val="22"/>
        </w:rPr>
        <w:t xml:space="preserve"> hacia el</w:t>
      </w:r>
      <w:r w:rsidR="00C826AE" w:rsidRPr="00560FD8">
        <w:rPr>
          <w:sz w:val="22"/>
        </w:rPr>
        <w:t xml:space="preserve"> </w:t>
      </w:r>
      <w:r w:rsidR="007B2A7D" w:rsidRPr="00560FD8">
        <w:rPr>
          <w:sz w:val="22"/>
        </w:rPr>
        <w:t xml:space="preserve">intersticio medular. </w:t>
      </w:r>
    </w:p>
    <w:p w:rsidR="007B2A7D" w:rsidRPr="00560FD8" w:rsidRDefault="007B2A7D" w:rsidP="003F25DF">
      <w:pPr>
        <w:pStyle w:val="Prrafodelista"/>
        <w:numPr>
          <w:ilvl w:val="0"/>
          <w:numId w:val="31"/>
        </w:numPr>
        <w:rPr>
          <w:sz w:val="22"/>
        </w:rPr>
      </w:pPr>
      <w:r w:rsidRPr="00560FD8">
        <w:rPr>
          <w:sz w:val="22"/>
        </w:rPr>
        <w:t>Luego el líquido presente en la rama ascendente</w:t>
      </w:r>
      <w:r w:rsidR="00C826AE" w:rsidRPr="00560FD8">
        <w:rPr>
          <w:sz w:val="22"/>
        </w:rPr>
        <w:t xml:space="preserve"> </w:t>
      </w:r>
      <w:r w:rsidRPr="00560FD8">
        <w:rPr>
          <w:sz w:val="22"/>
        </w:rPr>
        <w:t>gruesa del asa de Henle se diluye mucho, lo que reduce la</w:t>
      </w:r>
      <w:r w:rsidR="00C826AE" w:rsidRPr="00560FD8">
        <w:rPr>
          <w:sz w:val="22"/>
        </w:rPr>
        <w:t xml:space="preserve"> </w:t>
      </w:r>
      <w:r w:rsidRPr="00604679">
        <w:rPr>
          <w:b/>
          <w:sz w:val="22"/>
        </w:rPr>
        <w:t>concentración a unos 100 mOsm/</w:t>
      </w:r>
      <w:r w:rsidR="00C826AE" w:rsidRPr="00604679">
        <w:rPr>
          <w:b/>
          <w:sz w:val="22"/>
        </w:rPr>
        <w:t>l</w:t>
      </w:r>
      <w:r w:rsidRPr="00560FD8">
        <w:rPr>
          <w:sz w:val="22"/>
        </w:rPr>
        <w:t>.</w:t>
      </w:r>
    </w:p>
    <w:p w:rsidR="00C826AE" w:rsidRPr="007B2A7D" w:rsidRDefault="00C826AE" w:rsidP="007B2A7D">
      <w:pPr>
        <w:rPr>
          <w:sz w:val="22"/>
        </w:rPr>
      </w:pPr>
    </w:p>
    <w:p w:rsidR="00C826AE" w:rsidRDefault="007B2A7D" w:rsidP="00C826AE">
      <w:pPr>
        <w:pStyle w:val="Ttulo3"/>
      </w:pPr>
      <w:r w:rsidRPr="007B2A7D">
        <w:t xml:space="preserve">Primera parte del </w:t>
      </w:r>
      <w:r w:rsidR="008E7C0F">
        <w:t>túbulo</w:t>
      </w:r>
      <w:r w:rsidRPr="007B2A7D">
        <w:t xml:space="preserve"> </w:t>
      </w:r>
      <w:r w:rsidR="008E7C0F">
        <w:t>distal</w:t>
      </w:r>
      <w:r w:rsidRPr="007B2A7D">
        <w:t xml:space="preserve">. </w:t>
      </w:r>
    </w:p>
    <w:p w:rsidR="007B2A7D" w:rsidRPr="00560FD8" w:rsidRDefault="007B2A7D" w:rsidP="003F25DF">
      <w:pPr>
        <w:pStyle w:val="Prrafodelista"/>
        <w:numPr>
          <w:ilvl w:val="0"/>
          <w:numId w:val="32"/>
        </w:numPr>
        <w:rPr>
          <w:sz w:val="22"/>
        </w:rPr>
      </w:pPr>
      <w:r w:rsidRPr="00560FD8">
        <w:rPr>
          <w:sz w:val="22"/>
        </w:rPr>
        <w:t xml:space="preserve">La primera parte del </w:t>
      </w:r>
      <w:r w:rsidR="008E7C0F" w:rsidRPr="00560FD8">
        <w:rPr>
          <w:sz w:val="22"/>
        </w:rPr>
        <w:t>túbulo</w:t>
      </w:r>
      <w:r w:rsidR="00C826AE" w:rsidRPr="00560FD8">
        <w:rPr>
          <w:sz w:val="22"/>
        </w:rPr>
        <w:t xml:space="preserve"> </w:t>
      </w:r>
      <w:r w:rsidR="008E7C0F" w:rsidRPr="00560FD8">
        <w:rPr>
          <w:sz w:val="22"/>
        </w:rPr>
        <w:t>distal</w:t>
      </w:r>
      <w:r w:rsidRPr="00560FD8">
        <w:rPr>
          <w:sz w:val="22"/>
        </w:rPr>
        <w:t xml:space="preserve"> tiene propiedades similares a las del asa ascendente gruesa</w:t>
      </w:r>
      <w:r w:rsidR="00C826AE" w:rsidRPr="00560FD8">
        <w:rPr>
          <w:sz w:val="22"/>
        </w:rPr>
        <w:t xml:space="preserve"> </w:t>
      </w:r>
      <w:r w:rsidRPr="00560FD8">
        <w:rPr>
          <w:sz w:val="22"/>
        </w:rPr>
        <w:t xml:space="preserve">de Henle, </w:t>
      </w:r>
      <w:r w:rsidR="00604679" w:rsidRPr="00604679">
        <w:rPr>
          <w:b/>
          <w:sz w:val="22"/>
        </w:rPr>
        <w:t>diluye</w:t>
      </w:r>
      <w:r w:rsidRPr="00560FD8">
        <w:rPr>
          <w:sz w:val="22"/>
        </w:rPr>
        <w:t xml:space="preserve"> del líquido tubular a unos</w:t>
      </w:r>
      <w:r w:rsidR="00C826AE" w:rsidRPr="00560FD8">
        <w:rPr>
          <w:sz w:val="22"/>
        </w:rPr>
        <w:t xml:space="preserve"> </w:t>
      </w:r>
      <w:r w:rsidRPr="00604679">
        <w:rPr>
          <w:b/>
          <w:sz w:val="22"/>
        </w:rPr>
        <w:t>50 mOsm/</w:t>
      </w:r>
      <w:r w:rsidR="00C826AE" w:rsidRPr="00604679">
        <w:rPr>
          <w:b/>
          <w:sz w:val="22"/>
        </w:rPr>
        <w:t>l</w:t>
      </w:r>
      <w:r w:rsidRPr="00560FD8">
        <w:rPr>
          <w:sz w:val="22"/>
        </w:rPr>
        <w:t xml:space="preserve"> a medida que </w:t>
      </w:r>
      <w:r w:rsidRPr="00604679">
        <w:rPr>
          <w:b/>
          <w:sz w:val="22"/>
        </w:rPr>
        <w:t>solutos se reabsorben</w:t>
      </w:r>
      <w:r w:rsidR="00C826AE" w:rsidRPr="00560FD8">
        <w:rPr>
          <w:sz w:val="22"/>
        </w:rPr>
        <w:t xml:space="preserve"> </w:t>
      </w:r>
      <w:r w:rsidRPr="00560FD8">
        <w:rPr>
          <w:sz w:val="22"/>
        </w:rPr>
        <w:t xml:space="preserve">mientras el agua permanece en el </w:t>
      </w:r>
      <w:r w:rsidR="008E7C0F" w:rsidRPr="00560FD8">
        <w:rPr>
          <w:sz w:val="22"/>
        </w:rPr>
        <w:t>túbulo</w:t>
      </w:r>
      <w:r w:rsidRPr="00560FD8">
        <w:rPr>
          <w:sz w:val="22"/>
        </w:rPr>
        <w:t>.</w:t>
      </w:r>
    </w:p>
    <w:p w:rsidR="00C826AE" w:rsidRPr="007B2A7D" w:rsidRDefault="00C826AE" w:rsidP="007B2A7D">
      <w:pPr>
        <w:rPr>
          <w:sz w:val="22"/>
        </w:rPr>
      </w:pPr>
    </w:p>
    <w:p w:rsidR="00C826AE" w:rsidRDefault="007B2A7D" w:rsidP="00C826AE">
      <w:pPr>
        <w:pStyle w:val="Ttulo3"/>
      </w:pPr>
      <w:r w:rsidRPr="007B2A7D">
        <w:t xml:space="preserve">Parte final del </w:t>
      </w:r>
      <w:r w:rsidR="008E7C0F">
        <w:t>túbulo</w:t>
      </w:r>
      <w:r w:rsidRPr="007B2A7D">
        <w:t xml:space="preserve"> </w:t>
      </w:r>
      <w:r w:rsidR="008E7C0F">
        <w:t>distal</w:t>
      </w:r>
      <w:r w:rsidRPr="007B2A7D">
        <w:t xml:space="preserve"> y túbulos colectores corticales.</w:t>
      </w:r>
      <w:r w:rsidR="00C826AE">
        <w:t xml:space="preserve"> </w:t>
      </w:r>
    </w:p>
    <w:p w:rsidR="00C826AE" w:rsidRPr="00560FD8" w:rsidRDefault="00604679" w:rsidP="003F25DF">
      <w:pPr>
        <w:pStyle w:val="Prrafodelista"/>
        <w:numPr>
          <w:ilvl w:val="0"/>
          <w:numId w:val="32"/>
        </w:numPr>
        <w:rPr>
          <w:sz w:val="22"/>
        </w:rPr>
      </w:pPr>
      <w:r w:rsidRPr="00604679">
        <w:rPr>
          <w:b/>
          <w:sz w:val="22"/>
        </w:rPr>
        <w:t>L</w:t>
      </w:r>
      <w:r w:rsidR="007B2A7D" w:rsidRPr="00604679">
        <w:rPr>
          <w:b/>
          <w:sz w:val="22"/>
        </w:rPr>
        <w:t>a osmolaridad del líquido</w:t>
      </w:r>
      <w:r w:rsidR="007B2A7D" w:rsidRPr="00560FD8">
        <w:rPr>
          <w:sz w:val="22"/>
        </w:rPr>
        <w:t xml:space="preserve"> depende de la concentración</w:t>
      </w:r>
      <w:r w:rsidR="00C826AE" w:rsidRPr="00560FD8">
        <w:rPr>
          <w:sz w:val="22"/>
        </w:rPr>
        <w:t xml:space="preserve"> </w:t>
      </w:r>
      <w:r w:rsidR="007B2A7D" w:rsidRPr="00560FD8">
        <w:rPr>
          <w:sz w:val="22"/>
        </w:rPr>
        <w:t xml:space="preserve">de </w:t>
      </w:r>
      <w:r w:rsidR="007B2A7D" w:rsidRPr="00604679">
        <w:rPr>
          <w:b/>
          <w:sz w:val="22"/>
          <w:u w:val="single"/>
        </w:rPr>
        <w:t>ADH</w:t>
      </w:r>
      <w:r w:rsidR="007B2A7D" w:rsidRPr="00560FD8">
        <w:rPr>
          <w:sz w:val="22"/>
        </w:rPr>
        <w:t xml:space="preserve">. </w:t>
      </w:r>
    </w:p>
    <w:p w:rsidR="00C826AE" w:rsidRPr="00560FD8" w:rsidRDefault="007B2A7D" w:rsidP="003F25DF">
      <w:pPr>
        <w:pStyle w:val="Prrafodelista"/>
        <w:numPr>
          <w:ilvl w:val="0"/>
          <w:numId w:val="32"/>
        </w:numPr>
        <w:rPr>
          <w:sz w:val="22"/>
        </w:rPr>
      </w:pPr>
      <w:r w:rsidRPr="00560FD8">
        <w:rPr>
          <w:sz w:val="22"/>
        </w:rPr>
        <w:t>Con concentraciones altas de ADH, estos túbulos</w:t>
      </w:r>
      <w:r w:rsidR="00C826AE" w:rsidRPr="00560FD8">
        <w:rPr>
          <w:sz w:val="22"/>
        </w:rPr>
        <w:t xml:space="preserve"> </w:t>
      </w:r>
      <w:r w:rsidRPr="00560FD8">
        <w:rPr>
          <w:sz w:val="22"/>
        </w:rPr>
        <w:t>son muy permeables al agua, y se reabsorben cantidades</w:t>
      </w:r>
      <w:r w:rsidR="00C826AE" w:rsidRPr="00560FD8">
        <w:rPr>
          <w:sz w:val="22"/>
        </w:rPr>
        <w:t xml:space="preserve"> </w:t>
      </w:r>
      <w:r w:rsidRPr="00560FD8">
        <w:rPr>
          <w:sz w:val="22"/>
        </w:rPr>
        <w:t xml:space="preserve">significativas de agua. </w:t>
      </w:r>
    </w:p>
    <w:p w:rsidR="00C826AE" w:rsidRPr="00560FD8" w:rsidRDefault="00604679" w:rsidP="003F25DF">
      <w:pPr>
        <w:pStyle w:val="Prrafodelista"/>
        <w:numPr>
          <w:ilvl w:val="0"/>
          <w:numId w:val="32"/>
        </w:numPr>
        <w:rPr>
          <w:sz w:val="22"/>
        </w:rPr>
      </w:pPr>
      <w:r w:rsidRPr="00604679">
        <w:rPr>
          <w:b/>
          <w:sz w:val="22"/>
        </w:rPr>
        <w:t>L</w:t>
      </w:r>
      <w:r w:rsidR="007B2A7D" w:rsidRPr="00604679">
        <w:rPr>
          <w:b/>
          <w:sz w:val="22"/>
        </w:rPr>
        <w:t>a urea</w:t>
      </w:r>
      <w:r w:rsidR="007B2A7D" w:rsidRPr="00560FD8">
        <w:rPr>
          <w:sz w:val="22"/>
        </w:rPr>
        <w:t xml:space="preserve"> no es muy difusible da</w:t>
      </w:r>
      <w:r>
        <w:rPr>
          <w:sz w:val="22"/>
        </w:rPr>
        <w:t>ndo</w:t>
      </w:r>
      <w:r w:rsidR="007B2A7D" w:rsidRPr="00560FD8">
        <w:rPr>
          <w:sz w:val="22"/>
        </w:rPr>
        <w:t xml:space="preserve"> lugar a </w:t>
      </w:r>
      <w:r w:rsidR="007B2A7D" w:rsidRPr="00604679">
        <w:rPr>
          <w:sz w:val="22"/>
          <w:u w:val="single"/>
        </w:rPr>
        <w:t>mayor concentración</w:t>
      </w:r>
      <w:r w:rsidR="00C826AE" w:rsidRPr="00604679">
        <w:rPr>
          <w:sz w:val="22"/>
          <w:u w:val="single"/>
        </w:rPr>
        <w:t xml:space="preserve"> </w:t>
      </w:r>
      <w:r w:rsidR="007B2A7D" w:rsidRPr="00604679">
        <w:rPr>
          <w:sz w:val="22"/>
          <w:u w:val="single"/>
        </w:rPr>
        <w:t>de la urea</w:t>
      </w:r>
      <w:r w:rsidR="007B2A7D" w:rsidRPr="00560FD8">
        <w:rPr>
          <w:sz w:val="22"/>
        </w:rPr>
        <w:t xml:space="preserve"> a medida que se reabsorbe el agua. </w:t>
      </w:r>
    </w:p>
    <w:p w:rsidR="007B2A7D" w:rsidRPr="00560FD8" w:rsidRDefault="007B2A7D" w:rsidP="003F25DF">
      <w:pPr>
        <w:pStyle w:val="Prrafodelista"/>
        <w:numPr>
          <w:ilvl w:val="0"/>
          <w:numId w:val="32"/>
        </w:numPr>
        <w:rPr>
          <w:sz w:val="22"/>
        </w:rPr>
      </w:pPr>
      <w:r w:rsidRPr="004932B4">
        <w:rPr>
          <w:b/>
          <w:sz w:val="22"/>
        </w:rPr>
        <w:t>Sin</w:t>
      </w:r>
      <w:r w:rsidR="00C826AE" w:rsidRPr="004932B4">
        <w:rPr>
          <w:b/>
          <w:sz w:val="22"/>
        </w:rPr>
        <w:t xml:space="preserve"> </w:t>
      </w:r>
      <w:r w:rsidRPr="004932B4">
        <w:rPr>
          <w:b/>
          <w:sz w:val="22"/>
        </w:rPr>
        <w:t>ADH</w:t>
      </w:r>
      <w:r w:rsidRPr="00560FD8">
        <w:rPr>
          <w:sz w:val="22"/>
        </w:rPr>
        <w:t xml:space="preserve"> se reabsorbe poca agua en la parte final del </w:t>
      </w:r>
      <w:r w:rsidR="008E7C0F" w:rsidRPr="00560FD8">
        <w:rPr>
          <w:sz w:val="22"/>
        </w:rPr>
        <w:t>túbulo</w:t>
      </w:r>
      <w:r w:rsidRPr="00560FD8">
        <w:rPr>
          <w:sz w:val="22"/>
        </w:rPr>
        <w:t xml:space="preserve"> </w:t>
      </w:r>
      <w:r w:rsidR="008E7C0F" w:rsidRPr="00560FD8">
        <w:rPr>
          <w:sz w:val="22"/>
        </w:rPr>
        <w:t>distal</w:t>
      </w:r>
      <w:r w:rsidR="00C826AE" w:rsidRPr="00560FD8">
        <w:rPr>
          <w:sz w:val="22"/>
        </w:rPr>
        <w:t xml:space="preserve"> </w:t>
      </w:r>
      <w:r w:rsidRPr="00560FD8">
        <w:rPr>
          <w:sz w:val="22"/>
        </w:rPr>
        <w:t xml:space="preserve">y en el </w:t>
      </w:r>
      <w:r w:rsidR="008E7C0F" w:rsidRPr="00560FD8">
        <w:rPr>
          <w:sz w:val="22"/>
        </w:rPr>
        <w:t>túbulo</w:t>
      </w:r>
      <w:r w:rsidRPr="00560FD8">
        <w:rPr>
          <w:sz w:val="22"/>
        </w:rPr>
        <w:t xml:space="preserve"> colector cortical; luego </w:t>
      </w:r>
      <w:r w:rsidRPr="004932B4">
        <w:rPr>
          <w:b/>
          <w:sz w:val="22"/>
        </w:rPr>
        <w:t>la osmolaridad se reduce</w:t>
      </w:r>
      <w:r w:rsidR="00C826AE" w:rsidRPr="00560FD8">
        <w:rPr>
          <w:sz w:val="22"/>
        </w:rPr>
        <w:t xml:space="preserve"> </w:t>
      </w:r>
      <w:r w:rsidRPr="00560FD8">
        <w:rPr>
          <w:sz w:val="22"/>
        </w:rPr>
        <w:t>más debido a la reabsorción activa continua de iones en estos</w:t>
      </w:r>
      <w:r w:rsidR="00C826AE" w:rsidRPr="00560FD8">
        <w:rPr>
          <w:sz w:val="22"/>
        </w:rPr>
        <w:t xml:space="preserve"> </w:t>
      </w:r>
      <w:r w:rsidRPr="00560FD8">
        <w:rPr>
          <w:sz w:val="22"/>
        </w:rPr>
        <w:t>segmentos.</w:t>
      </w:r>
    </w:p>
    <w:p w:rsidR="00C826AE" w:rsidRPr="007B2A7D" w:rsidRDefault="00C826AE" w:rsidP="007B2A7D">
      <w:pPr>
        <w:rPr>
          <w:sz w:val="22"/>
        </w:rPr>
      </w:pPr>
    </w:p>
    <w:p w:rsidR="00C826AE" w:rsidRDefault="007B2A7D" w:rsidP="00C826AE">
      <w:pPr>
        <w:pStyle w:val="Ttulo3"/>
      </w:pPr>
      <w:r w:rsidRPr="007B2A7D">
        <w:t xml:space="preserve">Conductos colectores medulares internos. </w:t>
      </w:r>
    </w:p>
    <w:p w:rsidR="00F44BC4" w:rsidRDefault="007B2A7D" w:rsidP="007B2A7D">
      <w:pPr>
        <w:rPr>
          <w:sz w:val="22"/>
        </w:rPr>
      </w:pPr>
      <w:r w:rsidRPr="007B2A7D">
        <w:rPr>
          <w:sz w:val="22"/>
        </w:rPr>
        <w:t>La concentración</w:t>
      </w:r>
      <w:r w:rsidR="00F44BC4">
        <w:rPr>
          <w:sz w:val="22"/>
        </w:rPr>
        <w:t xml:space="preserve"> </w:t>
      </w:r>
      <w:r w:rsidRPr="007B2A7D">
        <w:rPr>
          <w:sz w:val="22"/>
        </w:rPr>
        <w:t>de líquido en los conductos colectores medulares internos</w:t>
      </w:r>
      <w:r w:rsidR="00F44BC4">
        <w:rPr>
          <w:sz w:val="22"/>
        </w:rPr>
        <w:t xml:space="preserve"> </w:t>
      </w:r>
      <w:r w:rsidRPr="007B2A7D">
        <w:rPr>
          <w:sz w:val="22"/>
        </w:rPr>
        <w:t xml:space="preserve">también depende de: </w:t>
      </w:r>
    </w:p>
    <w:p w:rsidR="00F44BC4" w:rsidRPr="00213F58" w:rsidRDefault="007B2A7D" w:rsidP="003F25DF">
      <w:pPr>
        <w:pStyle w:val="Prrafodelista"/>
        <w:numPr>
          <w:ilvl w:val="0"/>
          <w:numId w:val="33"/>
        </w:numPr>
        <w:rPr>
          <w:b/>
          <w:sz w:val="22"/>
        </w:rPr>
      </w:pPr>
      <w:r w:rsidRPr="00213F58">
        <w:rPr>
          <w:b/>
          <w:sz w:val="22"/>
        </w:rPr>
        <w:t xml:space="preserve">la ADH </w:t>
      </w:r>
    </w:p>
    <w:p w:rsidR="00F44BC4" w:rsidRPr="004932B4" w:rsidRDefault="007B2A7D" w:rsidP="003F25DF">
      <w:pPr>
        <w:pStyle w:val="Prrafodelista"/>
        <w:numPr>
          <w:ilvl w:val="0"/>
          <w:numId w:val="33"/>
        </w:numPr>
        <w:rPr>
          <w:sz w:val="22"/>
        </w:rPr>
      </w:pPr>
      <w:r w:rsidRPr="00213F58">
        <w:rPr>
          <w:b/>
          <w:sz w:val="22"/>
        </w:rPr>
        <w:t>la osmolaridad del</w:t>
      </w:r>
      <w:r w:rsidR="00F44BC4" w:rsidRPr="00213F58">
        <w:rPr>
          <w:b/>
          <w:sz w:val="22"/>
        </w:rPr>
        <w:t xml:space="preserve"> </w:t>
      </w:r>
      <w:r w:rsidRPr="00213F58">
        <w:rPr>
          <w:b/>
          <w:sz w:val="22"/>
        </w:rPr>
        <w:t>intersticio medular</w:t>
      </w:r>
      <w:r w:rsidRPr="004932B4">
        <w:rPr>
          <w:sz w:val="22"/>
        </w:rPr>
        <w:t xml:space="preserve"> circundante establecida por el mecanismo</w:t>
      </w:r>
      <w:r w:rsidR="00F44BC4" w:rsidRPr="004932B4">
        <w:rPr>
          <w:sz w:val="22"/>
        </w:rPr>
        <w:t xml:space="preserve"> </w:t>
      </w:r>
      <w:r w:rsidRPr="004932B4">
        <w:rPr>
          <w:sz w:val="22"/>
        </w:rPr>
        <w:t xml:space="preserve">de contracorriente. </w:t>
      </w:r>
    </w:p>
    <w:p w:rsidR="00F44BC4" w:rsidRDefault="00F44BC4" w:rsidP="007B2A7D">
      <w:pPr>
        <w:rPr>
          <w:sz w:val="22"/>
        </w:rPr>
      </w:pPr>
    </w:p>
    <w:p w:rsidR="00F44BC4" w:rsidRPr="00213F58" w:rsidRDefault="007B2A7D" w:rsidP="003F25DF">
      <w:pPr>
        <w:pStyle w:val="Prrafodelista"/>
        <w:numPr>
          <w:ilvl w:val="0"/>
          <w:numId w:val="34"/>
        </w:numPr>
        <w:ind w:left="360"/>
        <w:rPr>
          <w:sz w:val="22"/>
        </w:rPr>
      </w:pPr>
      <w:r w:rsidRPr="00213F58">
        <w:rPr>
          <w:sz w:val="22"/>
        </w:rPr>
        <w:t xml:space="preserve">En presencia de </w:t>
      </w:r>
      <w:r w:rsidRPr="00213F58">
        <w:rPr>
          <w:b/>
          <w:sz w:val="22"/>
        </w:rPr>
        <w:t>grandes cantidades de</w:t>
      </w:r>
      <w:r w:rsidR="00F44BC4" w:rsidRPr="00213F58">
        <w:rPr>
          <w:b/>
          <w:sz w:val="22"/>
        </w:rPr>
        <w:t xml:space="preserve"> </w:t>
      </w:r>
      <w:r w:rsidRPr="00213F58">
        <w:rPr>
          <w:b/>
          <w:sz w:val="22"/>
        </w:rPr>
        <w:t>ADH</w:t>
      </w:r>
      <w:r w:rsidR="00213F58">
        <w:rPr>
          <w:sz w:val="22"/>
        </w:rPr>
        <w:t xml:space="preserve"> </w:t>
      </w:r>
      <w:r w:rsidRPr="00213F58">
        <w:rPr>
          <w:sz w:val="22"/>
        </w:rPr>
        <w:t xml:space="preserve">se alcanza el </w:t>
      </w:r>
      <w:r w:rsidRPr="00213F58">
        <w:rPr>
          <w:sz w:val="22"/>
          <w:u w:val="single"/>
        </w:rPr>
        <w:t>equilibrio osmótico</w:t>
      </w:r>
      <w:r w:rsidRPr="00213F58">
        <w:rPr>
          <w:sz w:val="22"/>
        </w:rPr>
        <w:t>, con el líquido tubular a la misma concentración que el intersticio medular</w:t>
      </w:r>
      <w:r w:rsidR="00F44BC4" w:rsidRPr="00213F58">
        <w:rPr>
          <w:sz w:val="22"/>
        </w:rPr>
        <w:t xml:space="preserve"> </w:t>
      </w:r>
      <w:r w:rsidRPr="00213F58">
        <w:rPr>
          <w:sz w:val="22"/>
        </w:rPr>
        <w:t>renal (</w:t>
      </w:r>
      <w:r w:rsidRPr="00213F58">
        <w:rPr>
          <w:b/>
          <w:sz w:val="22"/>
        </w:rPr>
        <w:t>1.200-1.400mOsm/</w:t>
      </w:r>
      <w:r w:rsidR="00F44BC4" w:rsidRPr="00213F58">
        <w:rPr>
          <w:b/>
          <w:sz w:val="22"/>
        </w:rPr>
        <w:t>l</w:t>
      </w:r>
      <w:r w:rsidRPr="00213F58">
        <w:rPr>
          <w:sz w:val="22"/>
        </w:rPr>
        <w:t xml:space="preserve">). </w:t>
      </w:r>
    </w:p>
    <w:p w:rsidR="00F44BC4" w:rsidRPr="007B2A7D" w:rsidRDefault="00F44BC4" w:rsidP="00213F58">
      <w:pPr>
        <w:rPr>
          <w:sz w:val="22"/>
        </w:rPr>
      </w:pPr>
    </w:p>
    <w:p w:rsidR="00F44BC4" w:rsidRPr="00213F58" w:rsidRDefault="003B2914" w:rsidP="003F25DF">
      <w:pPr>
        <w:pStyle w:val="Prrafodelista"/>
        <w:numPr>
          <w:ilvl w:val="0"/>
          <w:numId w:val="34"/>
        </w:numPr>
        <w:ind w:left="360"/>
        <w:rPr>
          <w:sz w:val="22"/>
        </w:rPr>
      </w:pPr>
      <w:r>
        <w:rPr>
          <w:sz w:val="22"/>
        </w:rPr>
        <w:t>A</w:t>
      </w:r>
      <w:r w:rsidR="007B2A7D" w:rsidRPr="00213F58">
        <w:rPr>
          <w:sz w:val="22"/>
        </w:rPr>
        <w:t>unque</w:t>
      </w:r>
      <w:r w:rsidR="00F44BC4" w:rsidRPr="00213F58">
        <w:rPr>
          <w:sz w:val="22"/>
        </w:rPr>
        <w:t xml:space="preserve"> </w:t>
      </w:r>
      <w:r w:rsidR="007B2A7D" w:rsidRPr="00213F58">
        <w:rPr>
          <w:sz w:val="22"/>
        </w:rPr>
        <w:t xml:space="preserve">el </w:t>
      </w:r>
      <w:r w:rsidR="00F728AE" w:rsidRPr="003B2914">
        <w:rPr>
          <w:b/>
          <w:sz w:val="22"/>
        </w:rPr>
        <w:t>Na</w:t>
      </w:r>
      <w:r w:rsidRPr="003B2914">
        <w:rPr>
          <w:b/>
          <w:sz w:val="22"/>
        </w:rPr>
        <w:t>Cl</w:t>
      </w:r>
      <w:r w:rsidR="007B2A7D" w:rsidRPr="00213F58">
        <w:rPr>
          <w:sz w:val="22"/>
        </w:rPr>
        <w:t xml:space="preserve"> es uno de los </w:t>
      </w:r>
      <w:r w:rsidR="007B2A7D" w:rsidRPr="003B2914">
        <w:rPr>
          <w:sz w:val="22"/>
          <w:u w:val="single"/>
        </w:rPr>
        <w:t>principales solutos que</w:t>
      </w:r>
      <w:r w:rsidR="00F44BC4" w:rsidRPr="003B2914">
        <w:rPr>
          <w:sz w:val="22"/>
          <w:u w:val="single"/>
        </w:rPr>
        <w:t xml:space="preserve"> </w:t>
      </w:r>
      <w:r w:rsidR="007B2A7D" w:rsidRPr="003B2914">
        <w:rPr>
          <w:sz w:val="22"/>
          <w:u w:val="single"/>
        </w:rPr>
        <w:t>contribuyen a la hiperosmolaridad</w:t>
      </w:r>
      <w:r w:rsidR="007B2A7D" w:rsidRPr="00213F58">
        <w:rPr>
          <w:sz w:val="22"/>
        </w:rPr>
        <w:t xml:space="preserve"> del intersticio medular,</w:t>
      </w:r>
      <w:r w:rsidR="00F44BC4" w:rsidRPr="00213F58">
        <w:rPr>
          <w:sz w:val="22"/>
        </w:rPr>
        <w:t xml:space="preserve"> </w:t>
      </w:r>
      <w:r w:rsidR="007B2A7D" w:rsidRPr="00213F58">
        <w:rPr>
          <w:sz w:val="22"/>
        </w:rPr>
        <w:t>el riñón puede</w:t>
      </w:r>
      <w:r>
        <w:rPr>
          <w:sz w:val="22"/>
        </w:rPr>
        <w:t xml:space="preserve"> </w:t>
      </w:r>
      <w:r w:rsidR="007B2A7D" w:rsidRPr="00213F58">
        <w:rPr>
          <w:sz w:val="22"/>
        </w:rPr>
        <w:t>excretar una orina</w:t>
      </w:r>
      <w:r w:rsidR="00F44BC4" w:rsidRPr="00213F58">
        <w:rPr>
          <w:sz w:val="22"/>
        </w:rPr>
        <w:t xml:space="preserve"> </w:t>
      </w:r>
      <w:r w:rsidR="007B2A7D" w:rsidRPr="003B2914">
        <w:rPr>
          <w:b/>
          <w:sz w:val="22"/>
        </w:rPr>
        <w:t xml:space="preserve">muy concentrada que contiene poco </w:t>
      </w:r>
      <w:r w:rsidR="00F728AE" w:rsidRPr="003B2914">
        <w:rPr>
          <w:b/>
          <w:sz w:val="22"/>
        </w:rPr>
        <w:t>Na</w:t>
      </w:r>
      <w:r w:rsidRPr="003B2914">
        <w:rPr>
          <w:b/>
          <w:sz w:val="22"/>
        </w:rPr>
        <w:t>Cl</w:t>
      </w:r>
      <w:r w:rsidR="007B2A7D" w:rsidRPr="00213F58">
        <w:rPr>
          <w:sz w:val="22"/>
        </w:rPr>
        <w:t xml:space="preserve">. </w:t>
      </w:r>
    </w:p>
    <w:p w:rsidR="00F44BC4" w:rsidRPr="00213F58" w:rsidRDefault="007B2A7D" w:rsidP="003F25DF">
      <w:pPr>
        <w:pStyle w:val="Prrafodelista"/>
        <w:numPr>
          <w:ilvl w:val="0"/>
          <w:numId w:val="34"/>
        </w:numPr>
        <w:ind w:left="360"/>
        <w:rPr>
          <w:sz w:val="22"/>
        </w:rPr>
      </w:pPr>
      <w:r w:rsidRPr="00213F58">
        <w:rPr>
          <w:sz w:val="22"/>
        </w:rPr>
        <w:t>La hiperosmolaridad</w:t>
      </w:r>
      <w:r w:rsidR="00F44BC4" w:rsidRPr="00213F58">
        <w:rPr>
          <w:sz w:val="22"/>
        </w:rPr>
        <w:t xml:space="preserve"> </w:t>
      </w:r>
      <w:r w:rsidRPr="00213F58">
        <w:rPr>
          <w:sz w:val="22"/>
        </w:rPr>
        <w:t>de la orina en estas circunstancias se debe</w:t>
      </w:r>
      <w:r w:rsidR="00F44BC4" w:rsidRPr="00213F58">
        <w:rPr>
          <w:sz w:val="22"/>
        </w:rPr>
        <w:t xml:space="preserve"> </w:t>
      </w:r>
      <w:r w:rsidRPr="00213F58">
        <w:rPr>
          <w:sz w:val="22"/>
        </w:rPr>
        <w:t xml:space="preserve">a la </w:t>
      </w:r>
      <w:r w:rsidRPr="003B2914">
        <w:rPr>
          <w:b/>
          <w:sz w:val="22"/>
        </w:rPr>
        <w:t>urea y creatinina</w:t>
      </w:r>
      <w:r w:rsidRPr="00213F58">
        <w:rPr>
          <w:sz w:val="22"/>
        </w:rPr>
        <w:t xml:space="preserve">. </w:t>
      </w:r>
    </w:p>
    <w:p w:rsidR="00F44BC4" w:rsidRPr="007B2A7D" w:rsidRDefault="00F44BC4" w:rsidP="00213F58">
      <w:pPr>
        <w:rPr>
          <w:sz w:val="22"/>
        </w:rPr>
      </w:pPr>
    </w:p>
    <w:p w:rsidR="007B2A7D" w:rsidRPr="00B7634E" w:rsidRDefault="00B7634E" w:rsidP="003F25DF">
      <w:pPr>
        <w:pStyle w:val="Prrafodelista"/>
        <w:numPr>
          <w:ilvl w:val="0"/>
          <w:numId w:val="34"/>
        </w:numPr>
        <w:ind w:left="360"/>
        <w:rPr>
          <w:sz w:val="22"/>
        </w:rPr>
      </w:pPr>
      <w:r w:rsidRPr="00B7634E">
        <w:rPr>
          <w:sz w:val="22"/>
        </w:rPr>
        <w:t>P</w:t>
      </w:r>
      <w:r w:rsidR="007B2A7D" w:rsidRPr="00B7634E">
        <w:rPr>
          <w:sz w:val="22"/>
        </w:rPr>
        <w:t>ueden excretarse grandes cantidades</w:t>
      </w:r>
      <w:r w:rsidR="00F44BC4" w:rsidRPr="00B7634E">
        <w:rPr>
          <w:sz w:val="22"/>
        </w:rPr>
        <w:t xml:space="preserve"> </w:t>
      </w:r>
      <w:r w:rsidR="007B2A7D" w:rsidRPr="00B7634E">
        <w:rPr>
          <w:sz w:val="22"/>
        </w:rPr>
        <w:t xml:space="preserve">de </w:t>
      </w:r>
      <w:r w:rsidR="007B2A7D" w:rsidRPr="00B7634E">
        <w:rPr>
          <w:b/>
          <w:sz w:val="22"/>
        </w:rPr>
        <w:t>orina diluida</w:t>
      </w:r>
      <w:r w:rsidR="007B2A7D" w:rsidRPr="00B7634E">
        <w:rPr>
          <w:sz w:val="22"/>
        </w:rPr>
        <w:t xml:space="preserve"> </w:t>
      </w:r>
      <w:r w:rsidR="007B2A7D" w:rsidRPr="00B7634E">
        <w:rPr>
          <w:sz w:val="22"/>
          <w:u w:val="single"/>
        </w:rPr>
        <w:t xml:space="preserve">sin aumentar la excreción de </w:t>
      </w:r>
      <w:r w:rsidR="00F728AE" w:rsidRPr="00B7634E">
        <w:rPr>
          <w:sz w:val="22"/>
          <w:u w:val="single"/>
        </w:rPr>
        <w:t>Na+</w:t>
      </w:r>
      <w:r w:rsidRPr="00B7634E">
        <w:rPr>
          <w:sz w:val="22"/>
        </w:rPr>
        <w:t xml:space="preserve">, </w:t>
      </w:r>
      <w:r w:rsidR="007B2A7D" w:rsidRPr="00B7634E">
        <w:rPr>
          <w:b/>
          <w:sz w:val="22"/>
        </w:rPr>
        <w:t>reduciendo la secreción de ADH</w:t>
      </w:r>
      <w:r w:rsidR="007B2A7D" w:rsidRPr="00B7634E">
        <w:rPr>
          <w:sz w:val="22"/>
        </w:rPr>
        <w:t xml:space="preserve"> sin alterar significativamente la reabsorción de</w:t>
      </w:r>
      <w:r w:rsidR="00F44BC4" w:rsidRPr="00B7634E">
        <w:rPr>
          <w:sz w:val="22"/>
        </w:rPr>
        <w:t xml:space="preserve"> </w:t>
      </w:r>
      <w:r w:rsidR="00F728AE" w:rsidRPr="00B7634E">
        <w:rPr>
          <w:sz w:val="22"/>
        </w:rPr>
        <w:t>Na+</w:t>
      </w:r>
      <w:r w:rsidR="007B2A7D" w:rsidRPr="00B7634E">
        <w:rPr>
          <w:sz w:val="22"/>
        </w:rPr>
        <w:t>.</w:t>
      </w:r>
    </w:p>
    <w:p w:rsidR="00F44BC4" w:rsidRDefault="00F44BC4" w:rsidP="00213F58">
      <w:pPr>
        <w:rPr>
          <w:sz w:val="22"/>
        </w:rPr>
      </w:pPr>
    </w:p>
    <w:p w:rsidR="007B2A7D" w:rsidRPr="007B2A7D" w:rsidRDefault="007B2A7D" w:rsidP="00F44BC4">
      <w:pPr>
        <w:pStyle w:val="Ttulo3"/>
      </w:pPr>
      <w:r w:rsidRPr="007B2A7D">
        <w:t>Cuantificación de la concentración y dilución</w:t>
      </w:r>
      <w:r w:rsidR="00F44BC4">
        <w:t xml:space="preserve"> </w:t>
      </w:r>
      <w:r w:rsidRPr="007B2A7D">
        <w:t>renal de la orina: «agua libre» y aclaramientos</w:t>
      </w:r>
      <w:r w:rsidR="00F44BC4">
        <w:t xml:space="preserve"> </w:t>
      </w:r>
      <w:r w:rsidRPr="007B2A7D">
        <w:t>osmolares</w:t>
      </w:r>
    </w:p>
    <w:p w:rsidR="007B2A7D" w:rsidRPr="00716A6A" w:rsidRDefault="007B2A7D" w:rsidP="003F25DF">
      <w:pPr>
        <w:pStyle w:val="Prrafodelista"/>
        <w:numPr>
          <w:ilvl w:val="0"/>
          <w:numId w:val="35"/>
        </w:numPr>
        <w:rPr>
          <w:sz w:val="22"/>
        </w:rPr>
      </w:pPr>
      <w:r w:rsidRPr="00716A6A">
        <w:rPr>
          <w:sz w:val="22"/>
        </w:rPr>
        <w:t>El proceso de concentrar o diluir la orina precisa que los</w:t>
      </w:r>
      <w:r w:rsidR="00F44BC4" w:rsidRPr="00716A6A">
        <w:rPr>
          <w:sz w:val="22"/>
        </w:rPr>
        <w:t xml:space="preserve"> </w:t>
      </w:r>
      <w:r w:rsidRPr="00716A6A">
        <w:rPr>
          <w:sz w:val="22"/>
        </w:rPr>
        <w:t>riñones excreten agua y solutos con cierta independencia.</w:t>
      </w:r>
    </w:p>
    <w:p w:rsidR="007965C3" w:rsidRPr="00716A6A" w:rsidRDefault="007B2A7D" w:rsidP="003F25DF">
      <w:pPr>
        <w:pStyle w:val="Prrafodelista"/>
        <w:numPr>
          <w:ilvl w:val="0"/>
          <w:numId w:val="35"/>
        </w:numPr>
        <w:rPr>
          <w:sz w:val="22"/>
        </w:rPr>
      </w:pPr>
      <w:r w:rsidRPr="00716A6A">
        <w:rPr>
          <w:b/>
          <w:sz w:val="22"/>
        </w:rPr>
        <w:t>El aclaramiento total de solutos</w:t>
      </w:r>
      <w:r w:rsidRPr="00716A6A">
        <w:rPr>
          <w:sz w:val="22"/>
        </w:rPr>
        <w:t xml:space="preserve"> de la sangre es el </w:t>
      </w:r>
      <w:r w:rsidRPr="00716A6A">
        <w:rPr>
          <w:b/>
          <w:sz w:val="22"/>
          <w:u w:val="single"/>
        </w:rPr>
        <w:t>volumen de plasma aclarado de solutos cada minuto</w:t>
      </w:r>
      <w:r w:rsidRPr="00716A6A">
        <w:rPr>
          <w:sz w:val="22"/>
        </w:rPr>
        <w:t>, de la misma forma que se calcula el aclaramiento de una sola sustancia:</w:t>
      </w:r>
    </w:p>
    <w:p w:rsidR="007965C3" w:rsidRDefault="007965C3" w:rsidP="007965C3">
      <w:pPr>
        <w:rPr>
          <w:sz w:val="22"/>
        </w:rPr>
      </w:pPr>
    </w:p>
    <w:p w:rsidR="007B2A7D" w:rsidRDefault="007B2A7D" w:rsidP="007B2A7D">
      <w:pPr>
        <w:rPr>
          <w:sz w:val="22"/>
        </w:rPr>
      </w:pPr>
      <w:r w:rsidRPr="007B2A7D">
        <w:rPr>
          <w:b/>
          <w:noProof/>
          <w:lang w:val="es-GT" w:eastAsia="es-GT"/>
        </w:rPr>
        <w:drawing>
          <wp:anchor distT="0" distB="0" distL="114300" distR="114300" simplePos="0" relativeHeight="251658240" behindDoc="0" locked="0" layoutInCell="1" allowOverlap="1" wp14:anchorId="45516D35" wp14:editId="5FD7643E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1460500" cy="676275"/>
            <wp:effectExtent l="0" t="0" r="6350" b="952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460500" cy="676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7B2A7D">
        <w:rPr>
          <w:b/>
          <w:sz w:val="22"/>
        </w:rPr>
        <w:t>Uosm</w:t>
      </w:r>
      <w:proofErr w:type="spellEnd"/>
      <w:r>
        <w:rPr>
          <w:sz w:val="22"/>
        </w:rPr>
        <w:t>:</w:t>
      </w:r>
      <w:r w:rsidRPr="007B2A7D">
        <w:rPr>
          <w:sz w:val="22"/>
        </w:rPr>
        <w:t xml:space="preserve"> osmolaridad de la orina, </w:t>
      </w:r>
    </w:p>
    <w:p w:rsidR="00550669" w:rsidRDefault="007B2A7D" w:rsidP="00550669">
      <w:pPr>
        <w:rPr>
          <w:sz w:val="22"/>
        </w:rPr>
      </w:pPr>
      <w:r w:rsidRPr="007B2A7D">
        <w:rPr>
          <w:b/>
          <w:sz w:val="22"/>
        </w:rPr>
        <w:t>V</w:t>
      </w:r>
      <w:r w:rsidRPr="007B2A7D">
        <w:rPr>
          <w:sz w:val="22"/>
        </w:rPr>
        <w:t xml:space="preserve"> es el flujo de </w:t>
      </w:r>
      <w:r w:rsidR="00550669">
        <w:rPr>
          <w:sz w:val="22"/>
        </w:rPr>
        <w:t>orina</w:t>
      </w:r>
    </w:p>
    <w:p w:rsidR="00550669" w:rsidRDefault="007B2A7D" w:rsidP="00550669">
      <w:pPr>
        <w:rPr>
          <w:sz w:val="22"/>
        </w:rPr>
      </w:pPr>
      <w:proofErr w:type="spellStart"/>
      <w:r w:rsidRPr="00550669">
        <w:rPr>
          <w:b/>
          <w:sz w:val="22"/>
        </w:rPr>
        <w:t>Posm</w:t>
      </w:r>
      <w:proofErr w:type="spellEnd"/>
      <w:r w:rsidR="00550669">
        <w:rPr>
          <w:b/>
          <w:sz w:val="22"/>
        </w:rPr>
        <w:t>:</w:t>
      </w:r>
      <w:r w:rsidRPr="007B2A7D">
        <w:rPr>
          <w:sz w:val="22"/>
        </w:rPr>
        <w:t xml:space="preserve"> osmolaridad del plasma. </w:t>
      </w:r>
    </w:p>
    <w:p w:rsidR="00550669" w:rsidRDefault="00550669" w:rsidP="00550669">
      <w:pPr>
        <w:rPr>
          <w:sz w:val="22"/>
        </w:rPr>
      </w:pPr>
    </w:p>
    <w:p w:rsidR="00EB1D1D" w:rsidRDefault="00EB1D1D" w:rsidP="00EB1D1D">
      <w:pPr>
        <w:pStyle w:val="Prrafodelista"/>
        <w:ind w:left="360"/>
        <w:rPr>
          <w:sz w:val="22"/>
        </w:rPr>
      </w:pPr>
    </w:p>
    <w:p w:rsidR="007965C3" w:rsidRDefault="007965C3" w:rsidP="007965C3">
      <w:pPr>
        <w:rPr>
          <w:sz w:val="22"/>
        </w:rPr>
      </w:pPr>
    </w:p>
    <w:p w:rsidR="00550669" w:rsidRPr="00550669" w:rsidRDefault="00550669" w:rsidP="00550669">
      <w:pPr>
        <w:pStyle w:val="Ttulo3"/>
      </w:pPr>
      <w:r w:rsidRPr="00550669">
        <w:lastRenderedPageBreak/>
        <w:t>Las intensidades relativas con que se excretan los solutos</w:t>
      </w:r>
      <w:r>
        <w:t xml:space="preserve"> </w:t>
      </w:r>
      <w:r w:rsidRPr="00550669">
        <w:t>y el agua pueden calcularse usando el concepto</w:t>
      </w:r>
      <w:r>
        <w:t xml:space="preserve"> </w:t>
      </w:r>
      <w:r w:rsidRPr="00550669">
        <w:t>de «aclaramiento del agua libre».</w:t>
      </w:r>
    </w:p>
    <w:p w:rsidR="0054203E" w:rsidRPr="00716A6A" w:rsidRDefault="00550669" w:rsidP="003F25DF">
      <w:pPr>
        <w:pStyle w:val="Prrafodelista"/>
        <w:numPr>
          <w:ilvl w:val="0"/>
          <w:numId w:val="36"/>
        </w:numPr>
        <w:ind w:left="360"/>
        <w:rPr>
          <w:sz w:val="22"/>
        </w:rPr>
      </w:pPr>
      <w:r w:rsidRPr="008338D1">
        <w:rPr>
          <w:b/>
          <w:sz w:val="22"/>
        </w:rPr>
        <w:t>El aclaramiento de agua libre (CH2Q)</w:t>
      </w:r>
      <w:r w:rsidRPr="00716A6A">
        <w:rPr>
          <w:sz w:val="22"/>
        </w:rPr>
        <w:t xml:space="preserve"> se calcula como la diferencia entre la </w:t>
      </w:r>
      <w:r w:rsidRPr="008338D1">
        <w:rPr>
          <w:sz w:val="22"/>
          <w:u w:val="single"/>
        </w:rPr>
        <w:t>excreción de agua</w:t>
      </w:r>
      <w:r w:rsidRPr="00716A6A">
        <w:rPr>
          <w:sz w:val="22"/>
        </w:rPr>
        <w:t xml:space="preserve"> (flujo de orina) y el </w:t>
      </w:r>
      <w:r w:rsidRPr="008338D1">
        <w:rPr>
          <w:sz w:val="22"/>
          <w:u w:val="single"/>
        </w:rPr>
        <w:t>aclaramiento osmolar</w:t>
      </w:r>
    </w:p>
    <w:p w:rsidR="007965C3" w:rsidRDefault="008338D1" w:rsidP="00550669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59264" behindDoc="0" locked="0" layoutInCell="1" allowOverlap="1" wp14:anchorId="652D7E21" wp14:editId="1D4CAF80">
            <wp:simplePos x="0" y="0"/>
            <wp:positionH relativeFrom="column">
              <wp:posOffset>5057775</wp:posOffset>
            </wp:positionH>
            <wp:positionV relativeFrom="paragraph">
              <wp:posOffset>158115</wp:posOffset>
            </wp:positionV>
            <wp:extent cx="1924050" cy="504825"/>
            <wp:effectExtent l="0" t="0" r="0" b="9525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24050" cy="504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38D1" w:rsidRDefault="008338D1" w:rsidP="003F25DF">
      <w:pPr>
        <w:pStyle w:val="Prrafodelista"/>
        <w:numPr>
          <w:ilvl w:val="0"/>
          <w:numId w:val="36"/>
        </w:numPr>
        <w:ind w:left="360"/>
        <w:rPr>
          <w:sz w:val="22"/>
        </w:rPr>
      </w:pPr>
      <w:r w:rsidRPr="008338D1">
        <w:rPr>
          <w:b/>
          <w:sz w:val="22"/>
        </w:rPr>
        <w:t>A</w:t>
      </w:r>
      <w:r w:rsidR="00886BFB" w:rsidRPr="008338D1">
        <w:rPr>
          <w:b/>
          <w:sz w:val="22"/>
        </w:rPr>
        <w:t>claramiento del agua libre positivo</w:t>
      </w:r>
      <w:r>
        <w:rPr>
          <w:b/>
          <w:sz w:val="22"/>
        </w:rPr>
        <w:t>:</w:t>
      </w:r>
      <w:r w:rsidR="0006633C" w:rsidRPr="00716A6A">
        <w:rPr>
          <w:sz w:val="22"/>
        </w:rPr>
        <w:t xml:space="preserve"> </w:t>
      </w:r>
      <w:r w:rsidR="00886BFB" w:rsidRPr="00716A6A">
        <w:rPr>
          <w:sz w:val="22"/>
        </w:rPr>
        <w:t xml:space="preserve">los riñones están excretando un exceso de agua; </w:t>
      </w:r>
    </w:p>
    <w:p w:rsidR="00886BFB" w:rsidRPr="00716A6A" w:rsidRDefault="008338D1" w:rsidP="003F25DF">
      <w:pPr>
        <w:pStyle w:val="Prrafodelista"/>
        <w:numPr>
          <w:ilvl w:val="0"/>
          <w:numId w:val="36"/>
        </w:numPr>
        <w:ind w:left="360"/>
        <w:rPr>
          <w:sz w:val="22"/>
        </w:rPr>
      </w:pPr>
      <w:r w:rsidRPr="008338D1">
        <w:rPr>
          <w:b/>
          <w:sz w:val="22"/>
        </w:rPr>
        <w:t>A</w:t>
      </w:r>
      <w:r w:rsidR="00886BFB" w:rsidRPr="008338D1">
        <w:rPr>
          <w:b/>
          <w:sz w:val="22"/>
        </w:rPr>
        <w:t>claramiento de agua libre negativo</w:t>
      </w:r>
      <w:r>
        <w:rPr>
          <w:sz w:val="22"/>
        </w:rPr>
        <w:t>:</w:t>
      </w:r>
      <w:r w:rsidR="00886BFB" w:rsidRPr="00716A6A">
        <w:rPr>
          <w:sz w:val="22"/>
        </w:rPr>
        <w:t xml:space="preserve"> los riñones están eliminado</w:t>
      </w:r>
      <w:r w:rsidR="0006633C" w:rsidRPr="00716A6A">
        <w:rPr>
          <w:sz w:val="22"/>
        </w:rPr>
        <w:t xml:space="preserve"> </w:t>
      </w:r>
      <w:r w:rsidR="00886BFB" w:rsidRPr="00716A6A">
        <w:rPr>
          <w:sz w:val="22"/>
        </w:rPr>
        <w:t>del organismo un exceso de solutos y están conservando</w:t>
      </w:r>
      <w:r w:rsidR="0006633C" w:rsidRPr="00716A6A">
        <w:rPr>
          <w:sz w:val="22"/>
        </w:rPr>
        <w:t xml:space="preserve"> </w:t>
      </w:r>
      <w:r w:rsidR="00886BFB" w:rsidRPr="00716A6A">
        <w:rPr>
          <w:sz w:val="22"/>
        </w:rPr>
        <w:t>agua.</w:t>
      </w:r>
    </w:p>
    <w:p w:rsidR="0006633C" w:rsidRPr="00886BFB" w:rsidRDefault="0006633C" w:rsidP="00716A6A">
      <w:pPr>
        <w:rPr>
          <w:sz w:val="22"/>
        </w:rPr>
      </w:pPr>
    </w:p>
    <w:p w:rsidR="00886BFB" w:rsidRPr="00886BFB" w:rsidRDefault="00886BFB" w:rsidP="0006633C">
      <w:pPr>
        <w:pStyle w:val="Ttulo2"/>
      </w:pPr>
      <w:r w:rsidRPr="00886BFB">
        <w:t>Trastornos en la capacidad</w:t>
      </w:r>
      <w:r w:rsidR="0006633C">
        <w:t xml:space="preserve"> </w:t>
      </w:r>
      <w:r w:rsidRPr="00886BFB">
        <w:t>de concentrar la orina</w:t>
      </w:r>
    </w:p>
    <w:p w:rsidR="00886BFB" w:rsidRPr="009F1713" w:rsidRDefault="00886BFB" w:rsidP="009F1713">
      <w:pPr>
        <w:pStyle w:val="Prrafodelista"/>
        <w:numPr>
          <w:ilvl w:val="0"/>
          <w:numId w:val="1"/>
        </w:numPr>
        <w:rPr>
          <w:sz w:val="22"/>
        </w:rPr>
      </w:pPr>
      <w:r w:rsidRPr="00D20FE1">
        <w:rPr>
          <w:b/>
        </w:rPr>
        <w:t>Secreción inadecuada de ADH</w:t>
      </w:r>
      <w:r w:rsidRPr="009F1713">
        <w:rPr>
          <w:sz w:val="22"/>
        </w:rPr>
        <w:t xml:space="preserve">. </w:t>
      </w:r>
      <w:r w:rsidR="0080236E">
        <w:rPr>
          <w:sz w:val="22"/>
        </w:rPr>
        <w:t>S</w:t>
      </w:r>
      <w:r w:rsidRPr="009F1713">
        <w:rPr>
          <w:sz w:val="22"/>
        </w:rPr>
        <w:t>ecreción excesiva</w:t>
      </w:r>
      <w:r w:rsidR="009F1713" w:rsidRPr="009F1713">
        <w:rPr>
          <w:sz w:val="22"/>
        </w:rPr>
        <w:t xml:space="preserve"> </w:t>
      </w:r>
      <w:r w:rsidRPr="009F1713">
        <w:rPr>
          <w:sz w:val="22"/>
        </w:rPr>
        <w:t>o inadecuada de ADH hace que los riñones manejen los</w:t>
      </w:r>
      <w:r w:rsidR="009F1713" w:rsidRPr="009F1713">
        <w:rPr>
          <w:sz w:val="22"/>
        </w:rPr>
        <w:t xml:space="preserve"> </w:t>
      </w:r>
      <w:r w:rsidRPr="009F1713">
        <w:rPr>
          <w:sz w:val="22"/>
        </w:rPr>
        <w:t>líquidos de forma anormal.</w:t>
      </w:r>
    </w:p>
    <w:p w:rsidR="00886BFB" w:rsidRPr="009F1713" w:rsidRDefault="00886BFB" w:rsidP="009F1713">
      <w:pPr>
        <w:pStyle w:val="Prrafodelista"/>
        <w:numPr>
          <w:ilvl w:val="0"/>
          <w:numId w:val="1"/>
        </w:numPr>
        <w:rPr>
          <w:sz w:val="22"/>
        </w:rPr>
      </w:pPr>
      <w:r w:rsidRPr="00D20FE1">
        <w:rPr>
          <w:b/>
        </w:rPr>
        <w:t>Un trastorno en el mecanismo de contracorriente</w:t>
      </w:r>
      <w:r w:rsidRPr="009F1713">
        <w:rPr>
          <w:sz w:val="22"/>
        </w:rPr>
        <w:t>.</w:t>
      </w:r>
      <w:r w:rsidR="009F1713" w:rsidRPr="009F1713">
        <w:rPr>
          <w:sz w:val="22"/>
        </w:rPr>
        <w:t xml:space="preserve"> </w:t>
      </w:r>
      <w:r w:rsidRPr="009F1713">
        <w:rPr>
          <w:sz w:val="22"/>
        </w:rPr>
        <w:t>Es</w:t>
      </w:r>
      <w:r w:rsidR="009F1713" w:rsidRPr="009F1713">
        <w:rPr>
          <w:sz w:val="22"/>
        </w:rPr>
        <w:t xml:space="preserve"> </w:t>
      </w:r>
      <w:r w:rsidRPr="009F1713">
        <w:rPr>
          <w:sz w:val="22"/>
        </w:rPr>
        <w:t>necesario un intersticio medular hiperosmótico para</w:t>
      </w:r>
      <w:r w:rsidR="009F1713" w:rsidRPr="009F1713">
        <w:rPr>
          <w:sz w:val="22"/>
        </w:rPr>
        <w:t xml:space="preserve"> </w:t>
      </w:r>
      <w:r w:rsidRPr="009F1713">
        <w:rPr>
          <w:sz w:val="22"/>
        </w:rPr>
        <w:t>tener la capacidad de concentración máxima de la orina.</w:t>
      </w:r>
      <w:r w:rsidR="009F1713" w:rsidRPr="009F1713">
        <w:rPr>
          <w:sz w:val="22"/>
        </w:rPr>
        <w:t xml:space="preserve"> </w:t>
      </w:r>
      <w:r w:rsidRPr="009F1713">
        <w:rPr>
          <w:sz w:val="22"/>
        </w:rPr>
        <w:t>Independientemente de la ADH presente, la concentración</w:t>
      </w:r>
      <w:r w:rsidR="009F1713" w:rsidRPr="009F1713">
        <w:rPr>
          <w:sz w:val="22"/>
        </w:rPr>
        <w:t xml:space="preserve"> </w:t>
      </w:r>
      <w:r w:rsidRPr="009F1713">
        <w:rPr>
          <w:sz w:val="22"/>
        </w:rPr>
        <w:t>máxima de la orina está limitada por el grado de</w:t>
      </w:r>
      <w:r w:rsidR="009F1713" w:rsidRPr="009F1713">
        <w:rPr>
          <w:sz w:val="22"/>
        </w:rPr>
        <w:t xml:space="preserve"> </w:t>
      </w:r>
      <w:r w:rsidRPr="009F1713">
        <w:rPr>
          <w:sz w:val="22"/>
        </w:rPr>
        <w:t>hiperosmolaridad del intersticio medular.</w:t>
      </w:r>
    </w:p>
    <w:p w:rsidR="00886BFB" w:rsidRPr="00D20FE1" w:rsidRDefault="00FF4053" w:rsidP="009F1713">
      <w:pPr>
        <w:pStyle w:val="Prrafodelista"/>
        <w:numPr>
          <w:ilvl w:val="0"/>
          <w:numId w:val="1"/>
        </w:numPr>
        <w:rPr>
          <w:b/>
        </w:rPr>
      </w:pPr>
      <w:r>
        <w:rPr>
          <w:b/>
        </w:rPr>
        <w:t>I</w:t>
      </w:r>
      <w:r w:rsidR="00886BFB" w:rsidRPr="00D20FE1">
        <w:rPr>
          <w:b/>
        </w:rPr>
        <w:t xml:space="preserve">ncapacidad del </w:t>
      </w:r>
      <w:r w:rsidR="008E7C0F" w:rsidRPr="00D20FE1">
        <w:rPr>
          <w:b/>
        </w:rPr>
        <w:t>túbulo</w:t>
      </w:r>
      <w:r w:rsidR="00886BFB" w:rsidRPr="00D20FE1">
        <w:rPr>
          <w:b/>
        </w:rPr>
        <w:t xml:space="preserve"> </w:t>
      </w:r>
      <w:r w:rsidR="008E7C0F" w:rsidRPr="00D20FE1">
        <w:rPr>
          <w:b/>
        </w:rPr>
        <w:t>distal</w:t>
      </w:r>
      <w:r w:rsidR="00886BFB" w:rsidRPr="00D20FE1">
        <w:rPr>
          <w:b/>
        </w:rPr>
        <w:t xml:space="preserve">, el </w:t>
      </w:r>
      <w:r w:rsidR="008E7C0F" w:rsidRPr="00D20FE1">
        <w:rPr>
          <w:b/>
        </w:rPr>
        <w:t>túbulo</w:t>
      </w:r>
      <w:r w:rsidR="00886BFB" w:rsidRPr="00D20FE1">
        <w:rPr>
          <w:b/>
        </w:rPr>
        <w:t xml:space="preserve"> colector y los</w:t>
      </w:r>
      <w:r w:rsidR="009F1713" w:rsidRPr="00D20FE1">
        <w:rPr>
          <w:b/>
        </w:rPr>
        <w:t xml:space="preserve"> </w:t>
      </w:r>
      <w:r w:rsidR="00886BFB" w:rsidRPr="00D20FE1">
        <w:rPr>
          <w:b/>
        </w:rPr>
        <w:t>conductos colectores de responder a la ADH.</w:t>
      </w:r>
    </w:p>
    <w:p w:rsidR="009F1713" w:rsidRDefault="009F1713" w:rsidP="00886BFB">
      <w:pPr>
        <w:rPr>
          <w:sz w:val="22"/>
        </w:rPr>
      </w:pPr>
    </w:p>
    <w:p w:rsidR="009F1713" w:rsidRDefault="00886BFB" w:rsidP="009F1713">
      <w:pPr>
        <w:pStyle w:val="Ttulo3"/>
      </w:pPr>
      <w:r w:rsidRPr="00886BFB">
        <w:t xml:space="preserve">Falta de producción de ADH: diabetes insípida «central». </w:t>
      </w:r>
    </w:p>
    <w:p w:rsidR="00422624" w:rsidRDefault="00FA57D8" w:rsidP="003F25DF">
      <w:pPr>
        <w:pStyle w:val="Prrafodelista"/>
        <w:numPr>
          <w:ilvl w:val="0"/>
          <w:numId w:val="37"/>
        </w:numPr>
        <w:ind w:left="360"/>
        <w:rPr>
          <w:sz w:val="22"/>
        </w:rPr>
      </w:pPr>
      <w:r>
        <w:rPr>
          <w:b/>
          <w:sz w:val="22"/>
        </w:rPr>
        <w:t>D</w:t>
      </w:r>
      <w:r w:rsidRPr="00FA57D8">
        <w:rPr>
          <w:b/>
          <w:sz w:val="22"/>
        </w:rPr>
        <w:t>iabetes insípida «central»</w:t>
      </w:r>
      <w:r>
        <w:rPr>
          <w:b/>
          <w:sz w:val="22"/>
        </w:rPr>
        <w:t xml:space="preserve">: </w:t>
      </w:r>
      <w:r w:rsidR="00422624" w:rsidRPr="0080236E">
        <w:rPr>
          <w:sz w:val="22"/>
        </w:rPr>
        <w:t xml:space="preserve">Una </w:t>
      </w:r>
      <w:r w:rsidR="00422624" w:rsidRPr="00FA57D8">
        <w:rPr>
          <w:b/>
          <w:sz w:val="22"/>
        </w:rPr>
        <w:t>incapacidad para producir o liberar ADH en el lóbulo posterior de la hipófisis</w:t>
      </w:r>
      <w:r w:rsidR="00422624" w:rsidRPr="0080236E">
        <w:rPr>
          <w:sz w:val="22"/>
        </w:rPr>
        <w:t xml:space="preserve"> </w:t>
      </w:r>
      <w:r w:rsidR="00422624">
        <w:rPr>
          <w:sz w:val="22"/>
        </w:rPr>
        <w:t xml:space="preserve">por </w:t>
      </w:r>
      <w:r w:rsidR="00422624" w:rsidRPr="0080236E">
        <w:rPr>
          <w:sz w:val="22"/>
        </w:rPr>
        <w:t>lesiones o infecciones craneales, o puede ser congénita</w:t>
      </w:r>
      <w:r w:rsidR="00422624">
        <w:rPr>
          <w:sz w:val="22"/>
        </w:rPr>
        <w:t>.</w:t>
      </w:r>
    </w:p>
    <w:p w:rsidR="00CD5DCD" w:rsidRPr="0080236E" w:rsidRDefault="00FA57D8" w:rsidP="003F25DF">
      <w:pPr>
        <w:pStyle w:val="Prrafodelista"/>
        <w:numPr>
          <w:ilvl w:val="0"/>
          <w:numId w:val="37"/>
        </w:numPr>
        <w:ind w:left="360"/>
        <w:rPr>
          <w:sz w:val="22"/>
        </w:rPr>
      </w:pPr>
      <w:r w:rsidRPr="00FA57D8">
        <w:rPr>
          <w:sz w:val="22"/>
        </w:rPr>
        <w:t>L</w:t>
      </w:r>
      <w:r w:rsidR="00886BFB" w:rsidRPr="0080236E">
        <w:rPr>
          <w:sz w:val="22"/>
        </w:rPr>
        <w:t xml:space="preserve">os </w:t>
      </w:r>
      <w:r w:rsidR="00886BFB" w:rsidRPr="001C65AA">
        <w:rPr>
          <w:b/>
          <w:sz w:val="22"/>
        </w:rPr>
        <w:t>segmentos</w:t>
      </w:r>
      <w:r w:rsidR="00CD5DCD" w:rsidRPr="001C65AA">
        <w:rPr>
          <w:b/>
          <w:sz w:val="22"/>
        </w:rPr>
        <w:t xml:space="preserve"> </w:t>
      </w:r>
      <w:r w:rsidR="00886BFB" w:rsidRPr="001C65AA">
        <w:rPr>
          <w:b/>
          <w:sz w:val="22"/>
        </w:rPr>
        <w:t>tubulares distales</w:t>
      </w:r>
      <w:r w:rsidR="00886BFB" w:rsidRPr="0080236E">
        <w:rPr>
          <w:sz w:val="22"/>
        </w:rPr>
        <w:t xml:space="preserve"> </w:t>
      </w:r>
      <w:r w:rsidR="00886BFB" w:rsidRPr="001C65AA">
        <w:rPr>
          <w:sz w:val="22"/>
          <w:u w:val="single"/>
        </w:rPr>
        <w:t>no pueden reabsorber agua</w:t>
      </w:r>
      <w:r w:rsidR="00886BFB" w:rsidRPr="0080236E">
        <w:rPr>
          <w:sz w:val="22"/>
        </w:rPr>
        <w:t xml:space="preserve"> si no</w:t>
      </w:r>
      <w:r w:rsidR="00CD5DCD" w:rsidRPr="0080236E">
        <w:rPr>
          <w:sz w:val="22"/>
        </w:rPr>
        <w:t xml:space="preserve"> </w:t>
      </w:r>
      <w:r w:rsidR="00886BFB" w:rsidRPr="0080236E">
        <w:rPr>
          <w:sz w:val="22"/>
        </w:rPr>
        <w:t xml:space="preserve">hay </w:t>
      </w:r>
      <w:r w:rsidR="00886BFB" w:rsidRPr="001C65AA">
        <w:rPr>
          <w:b/>
          <w:sz w:val="22"/>
        </w:rPr>
        <w:t>ADH</w:t>
      </w:r>
      <w:r w:rsidR="00886BFB" w:rsidRPr="0080236E">
        <w:rPr>
          <w:sz w:val="22"/>
        </w:rPr>
        <w:t>, da lugar a la formación de un gran volumen de orina</w:t>
      </w:r>
      <w:r w:rsidR="00CD5DCD" w:rsidRPr="0080236E">
        <w:rPr>
          <w:sz w:val="22"/>
        </w:rPr>
        <w:t xml:space="preserve"> </w:t>
      </w:r>
      <w:r w:rsidR="00886BFB" w:rsidRPr="0080236E">
        <w:rPr>
          <w:sz w:val="22"/>
        </w:rPr>
        <w:t>diluida, con volúmenes de orina que pueden superar los</w:t>
      </w:r>
      <w:r w:rsidR="00CD5DCD" w:rsidRPr="0080236E">
        <w:rPr>
          <w:sz w:val="22"/>
        </w:rPr>
        <w:t xml:space="preserve"> </w:t>
      </w:r>
      <w:r w:rsidR="00886BFB" w:rsidRPr="0080236E">
        <w:rPr>
          <w:sz w:val="22"/>
        </w:rPr>
        <w:t>15</w:t>
      </w:r>
      <w:r w:rsidR="001C65AA">
        <w:rPr>
          <w:sz w:val="22"/>
        </w:rPr>
        <w:t xml:space="preserve"> L</w:t>
      </w:r>
      <w:r w:rsidR="00886BFB" w:rsidRPr="0080236E">
        <w:rPr>
          <w:sz w:val="22"/>
        </w:rPr>
        <w:t xml:space="preserve">/día. </w:t>
      </w:r>
    </w:p>
    <w:p w:rsidR="00CD5DCD" w:rsidRPr="00886BFB" w:rsidRDefault="00CD5DCD" w:rsidP="0080236E">
      <w:pPr>
        <w:rPr>
          <w:sz w:val="22"/>
        </w:rPr>
      </w:pPr>
    </w:p>
    <w:p w:rsidR="00CD5DCD" w:rsidRPr="0080236E" w:rsidRDefault="00886BFB" w:rsidP="003F25DF">
      <w:pPr>
        <w:pStyle w:val="Prrafodelista"/>
        <w:numPr>
          <w:ilvl w:val="0"/>
          <w:numId w:val="37"/>
        </w:numPr>
        <w:ind w:left="360"/>
        <w:rPr>
          <w:sz w:val="22"/>
        </w:rPr>
      </w:pPr>
      <w:r w:rsidRPr="0080236E">
        <w:rPr>
          <w:sz w:val="22"/>
        </w:rPr>
        <w:t>El tratamiento de la diabetes insípida central consiste en</w:t>
      </w:r>
      <w:r w:rsidR="00CD5DCD" w:rsidRPr="0080236E">
        <w:rPr>
          <w:sz w:val="22"/>
        </w:rPr>
        <w:t xml:space="preserve"> </w:t>
      </w:r>
      <w:r w:rsidRPr="0080236E">
        <w:rPr>
          <w:sz w:val="22"/>
        </w:rPr>
        <w:t xml:space="preserve">la administración de un análogo sintético de la ADH, </w:t>
      </w:r>
      <w:r w:rsidRPr="00422624">
        <w:rPr>
          <w:b/>
        </w:rPr>
        <w:t>desmopresina</w:t>
      </w:r>
      <w:r w:rsidRPr="0080236E">
        <w:rPr>
          <w:sz w:val="22"/>
        </w:rPr>
        <w:t>,</w:t>
      </w:r>
      <w:r w:rsidR="00CD5DCD" w:rsidRPr="0080236E">
        <w:rPr>
          <w:sz w:val="22"/>
        </w:rPr>
        <w:t xml:space="preserve"> </w:t>
      </w:r>
      <w:r w:rsidRPr="0080236E">
        <w:rPr>
          <w:sz w:val="22"/>
        </w:rPr>
        <w:t>que actúa selectivamente sobre los receptores V2</w:t>
      </w:r>
      <w:r w:rsidR="00CD5DCD" w:rsidRPr="0080236E">
        <w:rPr>
          <w:sz w:val="22"/>
        </w:rPr>
        <w:t xml:space="preserve"> </w:t>
      </w:r>
      <w:r w:rsidRPr="0080236E">
        <w:rPr>
          <w:sz w:val="22"/>
        </w:rPr>
        <w:t>incrementando la permeabilidad al agua en la parte distal de</w:t>
      </w:r>
      <w:r w:rsidR="00CD5DCD" w:rsidRPr="0080236E">
        <w:rPr>
          <w:sz w:val="22"/>
        </w:rPr>
        <w:t xml:space="preserve"> </w:t>
      </w:r>
      <w:r w:rsidRPr="0080236E">
        <w:rPr>
          <w:sz w:val="22"/>
        </w:rPr>
        <w:t xml:space="preserve">los túbulos distales y en los conductos colectores. </w:t>
      </w:r>
    </w:p>
    <w:p w:rsidR="00CD5DCD" w:rsidRPr="00886BFB" w:rsidRDefault="00CD5DCD" w:rsidP="00886BFB">
      <w:pPr>
        <w:rPr>
          <w:sz w:val="22"/>
        </w:rPr>
      </w:pPr>
    </w:p>
    <w:p w:rsidR="00CD5DCD" w:rsidRDefault="00886BFB" w:rsidP="00CD5DCD">
      <w:pPr>
        <w:pStyle w:val="Ttulo3"/>
      </w:pPr>
      <w:r w:rsidRPr="00886BFB">
        <w:t>Incapacidad de los riñones para responder a la ADH:</w:t>
      </w:r>
      <w:r w:rsidR="00CD5DCD">
        <w:t xml:space="preserve"> </w:t>
      </w:r>
      <w:r w:rsidRPr="00886BFB">
        <w:t xml:space="preserve">diabetes insípida «nefrógena». </w:t>
      </w:r>
    </w:p>
    <w:p w:rsidR="00CD5DCD" w:rsidRPr="00422624" w:rsidRDefault="00422624" w:rsidP="003F25DF">
      <w:pPr>
        <w:pStyle w:val="Prrafodelista"/>
        <w:numPr>
          <w:ilvl w:val="0"/>
          <w:numId w:val="38"/>
        </w:numPr>
        <w:ind w:left="360"/>
        <w:rPr>
          <w:sz w:val="22"/>
        </w:rPr>
      </w:pPr>
      <w:r w:rsidRPr="00422624">
        <w:rPr>
          <w:b/>
        </w:rPr>
        <w:t>Diabetes insípida «nefrógena»</w:t>
      </w:r>
      <w:r w:rsidRPr="00422624">
        <w:rPr>
          <w:sz w:val="22"/>
        </w:rPr>
        <w:t>: H</w:t>
      </w:r>
      <w:r w:rsidR="00886BFB" w:rsidRPr="00422624">
        <w:rPr>
          <w:sz w:val="22"/>
        </w:rPr>
        <w:t>ay concentraciones normales o elevadas de ADH</w:t>
      </w:r>
      <w:r w:rsidR="00CD5DCD" w:rsidRPr="00422624">
        <w:rPr>
          <w:sz w:val="22"/>
        </w:rPr>
        <w:t xml:space="preserve"> </w:t>
      </w:r>
      <w:r w:rsidR="00886BFB" w:rsidRPr="00422624">
        <w:rPr>
          <w:sz w:val="22"/>
        </w:rPr>
        <w:t>pero los segmentos tubulares no</w:t>
      </w:r>
      <w:r w:rsidRPr="00422624">
        <w:rPr>
          <w:sz w:val="22"/>
        </w:rPr>
        <w:t xml:space="preserve"> pueden responder adecuadamente, </w:t>
      </w:r>
      <w:r w:rsidR="00886BFB" w:rsidRPr="00422624">
        <w:rPr>
          <w:sz w:val="22"/>
          <w:u w:val="single"/>
        </w:rPr>
        <w:t>la anomalía reside en los riñones</w:t>
      </w:r>
      <w:r w:rsidR="00886BFB" w:rsidRPr="00422624">
        <w:rPr>
          <w:sz w:val="22"/>
        </w:rPr>
        <w:t xml:space="preserve">. </w:t>
      </w:r>
    </w:p>
    <w:p w:rsidR="00CD5DCD" w:rsidRPr="0080236E" w:rsidRDefault="00886BFB" w:rsidP="00447773">
      <w:pPr>
        <w:pStyle w:val="Prrafodelista"/>
        <w:ind w:left="360"/>
        <w:rPr>
          <w:sz w:val="22"/>
        </w:rPr>
      </w:pPr>
      <w:r w:rsidRPr="0080236E">
        <w:rPr>
          <w:sz w:val="22"/>
        </w:rPr>
        <w:t xml:space="preserve"> </w:t>
      </w:r>
    </w:p>
    <w:p w:rsidR="00886BFB" w:rsidRPr="0080236E" w:rsidRDefault="00447773" w:rsidP="003F25DF">
      <w:pPr>
        <w:pStyle w:val="Prrafodelista"/>
        <w:numPr>
          <w:ilvl w:val="0"/>
          <w:numId w:val="38"/>
        </w:numPr>
        <w:ind w:left="360"/>
        <w:rPr>
          <w:sz w:val="22"/>
        </w:rPr>
      </w:pPr>
      <w:r>
        <w:rPr>
          <w:sz w:val="22"/>
        </w:rPr>
        <w:t>E</w:t>
      </w:r>
      <w:r w:rsidR="00886BFB" w:rsidRPr="0080236E">
        <w:rPr>
          <w:sz w:val="22"/>
        </w:rPr>
        <w:t>l</w:t>
      </w:r>
      <w:r w:rsidR="00CD5DCD" w:rsidRPr="0080236E">
        <w:rPr>
          <w:sz w:val="22"/>
        </w:rPr>
        <w:t xml:space="preserve"> </w:t>
      </w:r>
      <w:r w:rsidR="00886BFB" w:rsidRPr="00447773">
        <w:rPr>
          <w:b/>
          <w:sz w:val="22"/>
        </w:rPr>
        <w:t>litio</w:t>
      </w:r>
      <w:r w:rsidR="00886BFB" w:rsidRPr="0080236E">
        <w:rPr>
          <w:sz w:val="22"/>
        </w:rPr>
        <w:t xml:space="preserve"> (usado para tratar los trastornos maníaco-depresivos) y</w:t>
      </w:r>
      <w:r w:rsidR="00CD5DCD" w:rsidRPr="0080236E">
        <w:rPr>
          <w:sz w:val="22"/>
        </w:rPr>
        <w:t xml:space="preserve"> </w:t>
      </w:r>
      <w:r w:rsidR="00886BFB" w:rsidRPr="0080236E">
        <w:rPr>
          <w:sz w:val="22"/>
        </w:rPr>
        <w:t xml:space="preserve">las </w:t>
      </w:r>
      <w:r w:rsidR="00886BFB" w:rsidRPr="00447773">
        <w:rPr>
          <w:b/>
          <w:sz w:val="22"/>
        </w:rPr>
        <w:t>tetraciclinas</w:t>
      </w:r>
      <w:r w:rsidR="00886BFB" w:rsidRPr="0080236E">
        <w:rPr>
          <w:sz w:val="22"/>
        </w:rPr>
        <w:t xml:space="preserve"> (usadas como antibiótico), pueden reducir la</w:t>
      </w:r>
      <w:r w:rsidR="00CD5DCD" w:rsidRPr="0080236E">
        <w:rPr>
          <w:sz w:val="22"/>
        </w:rPr>
        <w:t xml:space="preserve"> </w:t>
      </w:r>
      <w:r w:rsidR="00886BFB" w:rsidRPr="0080236E">
        <w:rPr>
          <w:sz w:val="22"/>
        </w:rPr>
        <w:t>capacidad de los segmentos distales de la nefrona de responder</w:t>
      </w:r>
      <w:r w:rsidR="00CD5DCD" w:rsidRPr="0080236E">
        <w:rPr>
          <w:sz w:val="22"/>
        </w:rPr>
        <w:t xml:space="preserve"> </w:t>
      </w:r>
      <w:r w:rsidR="00886BFB" w:rsidRPr="0080236E">
        <w:rPr>
          <w:sz w:val="22"/>
        </w:rPr>
        <w:t>a la ADH.</w:t>
      </w:r>
    </w:p>
    <w:p w:rsidR="00CD5DCD" w:rsidRPr="00886BFB" w:rsidRDefault="00CD5DCD" w:rsidP="0080236E">
      <w:pPr>
        <w:rPr>
          <w:sz w:val="22"/>
        </w:rPr>
      </w:pPr>
    </w:p>
    <w:p w:rsidR="00886BFB" w:rsidRPr="0080236E" w:rsidRDefault="00886BFB" w:rsidP="003F25DF">
      <w:pPr>
        <w:pStyle w:val="Prrafodelista"/>
        <w:numPr>
          <w:ilvl w:val="0"/>
          <w:numId w:val="38"/>
        </w:numPr>
        <w:ind w:left="360"/>
        <w:rPr>
          <w:sz w:val="22"/>
        </w:rPr>
      </w:pPr>
      <w:r w:rsidRPr="00997811">
        <w:rPr>
          <w:b/>
          <w:sz w:val="22"/>
        </w:rPr>
        <w:t>La hipernatremia</w:t>
      </w:r>
      <w:r w:rsidRPr="0080236E">
        <w:rPr>
          <w:sz w:val="22"/>
        </w:rPr>
        <w:t xml:space="preserve"> puede atenuarse</w:t>
      </w:r>
      <w:r w:rsidR="00CD5DCD" w:rsidRPr="0080236E">
        <w:rPr>
          <w:sz w:val="22"/>
        </w:rPr>
        <w:t xml:space="preserve"> </w:t>
      </w:r>
      <w:r w:rsidRPr="0080236E">
        <w:rPr>
          <w:sz w:val="22"/>
        </w:rPr>
        <w:t xml:space="preserve">con una </w:t>
      </w:r>
      <w:r w:rsidRPr="00997811">
        <w:rPr>
          <w:b/>
          <w:sz w:val="22"/>
        </w:rPr>
        <w:t xml:space="preserve">dieta pobre en </w:t>
      </w:r>
      <w:r w:rsidR="00F728AE" w:rsidRPr="00997811">
        <w:rPr>
          <w:b/>
          <w:sz w:val="22"/>
        </w:rPr>
        <w:t>Na+</w:t>
      </w:r>
      <w:r w:rsidRPr="0080236E">
        <w:rPr>
          <w:sz w:val="22"/>
        </w:rPr>
        <w:t xml:space="preserve"> y administración de</w:t>
      </w:r>
      <w:r w:rsidR="00CD5DCD" w:rsidRPr="0080236E">
        <w:rPr>
          <w:sz w:val="22"/>
        </w:rPr>
        <w:t xml:space="preserve"> </w:t>
      </w:r>
      <w:r w:rsidRPr="0080236E">
        <w:rPr>
          <w:sz w:val="22"/>
        </w:rPr>
        <w:t xml:space="preserve">un </w:t>
      </w:r>
      <w:r w:rsidRPr="00997811">
        <w:rPr>
          <w:b/>
          <w:sz w:val="22"/>
        </w:rPr>
        <w:t>diurético</w:t>
      </w:r>
      <w:r w:rsidRPr="0080236E">
        <w:rPr>
          <w:sz w:val="22"/>
        </w:rPr>
        <w:t xml:space="preserve"> que refuerce la excreción renal de </w:t>
      </w:r>
      <w:r w:rsidR="00F728AE" w:rsidRPr="0080236E">
        <w:rPr>
          <w:sz w:val="22"/>
        </w:rPr>
        <w:t>Na+</w:t>
      </w:r>
      <w:r w:rsidRPr="0080236E">
        <w:rPr>
          <w:sz w:val="22"/>
        </w:rPr>
        <w:t>, como un</w:t>
      </w:r>
      <w:r w:rsidR="00CD5DCD" w:rsidRPr="0080236E">
        <w:rPr>
          <w:sz w:val="22"/>
        </w:rPr>
        <w:t xml:space="preserve"> </w:t>
      </w:r>
      <w:r w:rsidRPr="0080236E">
        <w:rPr>
          <w:sz w:val="22"/>
        </w:rPr>
        <w:t>diurético tiacídico.</w:t>
      </w:r>
    </w:p>
    <w:p w:rsidR="00CD5DCD" w:rsidRDefault="00CD5DCD" w:rsidP="00886BFB">
      <w:pPr>
        <w:rPr>
          <w:sz w:val="22"/>
        </w:rPr>
      </w:pPr>
    </w:p>
    <w:p w:rsidR="001E3168" w:rsidRPr="005F761D" w:rsidRDefault="00E85745" w:rsidP="003F25DF">
      <w:pPr>
        <w:pStyle w:val="Prrafodelista"/>
        <w:numPr>
          <w:ilvl w:val="0"/>
          <w:numId w:val="39"/>
        </w:numPr>
        <w:rPr>
          <w:sz w:val="22"/>
        </w:rPr>
      </w:pPr>
      <w:r>
        <w:rPr>
          <w:sz w:val="22"/>
        </w:rPr>
        <w:t>D</w:t>
      </w:r>
      <w:r w:rsidR="00886BFB" w:rsidRPr="005F761D">
        <w:rPr>
          <w:sz w:val="22"/>
        </w:rPr>
        <w:t xml:space="preserve">os sistemas están implicados en la </w:t>
      </w:r>
      <w:r w:rsidR="00886BFB" w:rsidRPr="00E85745">
        <w:rPr>
          <w:b/>
          <w:sz w:val="22"/>
        </w:rPr>
        <w:t>regulación</w:t>
      </w:r>
      <w:r w:rsidR="001E3168" w:rsidRPr="00E85745">
        <w:rPr>
          <w:b/>
          <w:sz w:val="22"/>
        </w:rPr>
        <w:t xml:space="preserve"> </w:t>
      </w:r>
      <w:r w:rsidR="00886BFB" w:rsidRPr="00E85745">
        <w:rPr>
          <w:b/>
          <w:sz w:val="22"/>
        </w:rPr>
        <w:t xml:space="preserve">de la concentración del </w:t>
      </w:r>
      <w:r w:rsidR="00F728AE" w:rsidRPr="00E85745">
        <w:rPr>
          <w:b/>
          <w:sz w:val="22"/>
        </w:rPr>
        <w:t>Na+</w:t>
      </w:r>
      <w:r w:rsidR="00886BFB" w:rsidRPr="00E85745">
        <w:rPr>
          <w:b/>
          <w:sz w:val="22"/>
        </w:rPr>
        <w:t xml:space="preserve"> y la osmolaridad</w:t>
      </w:r>
      <w:r w:rsidR="00886BFB" w:rsidRPr="005F761D">
        <w:rPr>
          <w:sz w:val="22"/>
        </w:rPr>
        <w:t xml:space="preserve"> del </w:t>
      </w:r>
      <w:r w:rsidR="0095238C">
        <w:rPr>
          <w:sz w:val="22"/>
        </w:rPr>
        <w:t>LEC</w:t>
      </w:r>
      <w:r w:rsidR="00886BFB" w:rsidRPr="005F761D">
        <w:rPr>
          <w:sz w:val="22"/>
        </w:rPr>
        <w:t xml:space="preserve">: </w:t>
      </w:r>
    </w:p>
    <w:p w:rsidR="001E3168" w:rsidRPr="00E85745" w:rsidRDefault="00886BFB" w:rsidP="003F25DF">
      <w:pPr>
        <w:pStyle w:val="Prrafodelista"/>
        <w:numPr>
          <w:ilvl w:val="0"/>
          <w:numId w:val="40"/>
        </w:numPr>
        <w:rPr>
          <w:b/>
          <w:sz w:val="22"/>
        </w:rPr>
      </w:pPr>
      <w:r w:rsidRPr="00E85745">
        <w:rPr>
          <w:b/>
          <w:sz w:val="22"/>
        </w:rPr>
        <w:t xml:space="preserve">el sistema osmorreceptor-ADH </w:t>
      </w:r>
    </w:p>
    <w:p w:rsidR="00886BFB" w:rsidRPr="00E85745" w:rsidRDefault="00886BFB" w:rsidP="003F25DF">
      <w:pPr>
        <w:pStyle w:val="Prrafodelista"/>
        <w:numPr>
          <w:ilvl w:val="0"/>
          <w:numId w:val="40"/>
        </w:numPr>
        <w:rPr>
          <w:b/>
          <w:sz w:val="22"/>
        </w:rPr>
      </w:pPr>
      <w:r w:rsidRPr="00E85745">
        <w:rPr>
          <w:b/>
          <w:sz w:val="22"/>
        </w:rPr>
        <w:t>el mecanismo</w:t>
      </w:r>
      <w:r w:rsidR="001E3168" w:rsidRPr="00E85745">
        <w:rPr>
          <w:b/>
          <w:sz w:val="22"/>
        </w:rPr>
        <w:t xml:space="preserve"> </w:t>
      </w:r>
      <w:r w:rsidRPr="00E85745">
        <w:rPr>
          <w:b/>
          <w:sz w:val="22"/>
        </w:rPr>
        <w:t>de la sed.</w:t>
      </w:r>
    </w:p>
    <w:p w:rsidR="001E3168" w:rsidRPr="00E85745" w:rsidRDefault="001E3168" w:rsidP="00886BFB">
      <w:pPr>
        <w:rPr>
          <w:b/>
          <w:sz w:val="22"/>
        </w:rPr>
      </w:pPr>
    </w:p>
    <w:p w:rsidR="00136D8B" w:rsidRDefault="00136D8B">
      <w:pPr>
        <w:spacing w:after="200" w:line="276" w:lineRule="auto"/>
        <w:jc w:val="left"/>
        <w:rPr>
          <w:rFonts w:asciiTheme="majorHAnsi" w:eastAsiaTheme="majorEastAsia" w:hAnsiTheme="majorHAnsi" w:cstheme="majorBidi"/>
          <w:b/>
          <w:bCs/>
          <w:sz w:val="28"/>
          <w:szCs w:val="26"/>
        </w:rPr>
      </w:pPr>
      <w:r>
        <w:br w:type="page"/>
      </w:r>
    </w:p>
    <w:p w:rsidR="00886BFB" w:rsidRPr="00886BFB" w:rsidRDefault="000641DE" w:rsidP="001E3168">
      <w:pPr>
        <w:pStyle w:val="Ttulo2"/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76672" behindDoc="0" locked="0" layoutInCell="1" allowOverlap="1" wp14:anchorId="21F5907A" wp14:editId="64B45D07">
            <wp:simplePos x="0" y="0"/>
            <wp:positionH relativeFrom="column">
              <wp:posOffset>5168265</wp:posOffset>
            </wp:positionH>
            <wp:positionV relativeFrom="paragraph">
              <wp:posOffset>-775335</wp:posOffset>
            </wp:positionV>
            <wp:extent cx="1986915" cy="3881120"/>
            <wp:effectExtent l="0" t="0" r="0" b="5080"/>
            <wp:wrapSquare wrapText="bothSides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86915" cy="3881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6BFB" w:rsidRPr="00886BFB">
        <w:t>Sistema de retroalimentación</w:t>
      </w:r>
      <w:r w:rsidR="001E3168">
        <w:t xml:space="preserve"> </w:t>
      </w:r>
      <w:r w:rsidR="00886BFB" w:rsidRPr="00886BFB">
        <w:t>osmorreceptor-ADH</w:t>
      </w:r>
    </w:p>
    <w:p w:rsidR="00886BFB" w:rsidRPr="006847F2" w:rsidRDefault="00886BFB" w:rsidP="00195620">
      <w:pPr>
        <w:pStyle w:val="Prrafodelista"/>
        <w:ind w:left="360"/>
        <w:rPr>
          <w:sz w:val="22"/>
        </w:rPr>
      </w:pPr>
    </w:p>
    <w:p w:rsidR="00886BFB" w:rsidRPr="000726F7" w:rsidRDefault="00195620" w:rsidP="003F25DF">
      <w:pPr>
        <w:pStyle w:val="Prrafodelista"/>
        <w:numPr>
          <w:ilvl w:val="0"/>
          <w:numId w:val="2"/>
        </w:numPr>
        <w:rPr>
          <w:sz w:val="22"/>
        </w:rPr>
      </w:pPr>
      <w:r w:rsidRPr="00195620">
        <w:rPr>
          <w:b/>
          <w:sz w:val="22"/>
        </w:rPr>
        <w:t xml:space="preserve">↑ </w:t>
      </w:r>
      <w:r w:rsidR="00886BFB" w:rsidRPr="00195620">
        <w:rPr>
          <w:b/>
          <w:sz w:val="22"/>
        </w:rPr>
        <w:t xml:space="preserve">de la osmolaridad del </w:t>
      </w:r>
      <w:r w:rsidR="0095238C" w:rsidRPr="00195620">
        <w:rPr>
          <w:b/>
          <w:sz w:val="22"/>
        </w:rPr>
        <w:t>LEC</w:t>
      </w:r>
      <w:r w:rsidR="00886BFB" w:rsidRPr="000726F7">
        <w:rPr>
          <w:sz w:val="22"/>
        </w:rPr>
        <w:t xml:space="preserve"> (incremento de la</w:t>
      </w:r>
      <w:r w:rsidR="000726F7" w:rsidRPr="000726F7">
        <w:rPr>
          <w:sz w:val="22"/>
        </w:rPr>
        <w:t xml:space="preserve"> </w:t>
      </w:r>
      <w:r w:rsidR="00886BFB" w:rsidRPr="000726F7">
        <w:rPr>
          <w:sz w:val="22"/>
        </w:rPr>
        <w:t xml:space="preserve">concentración plasmática de </w:t>
      </w:r>
      <w:r w:rsidR="00F728AE">
        <w:rPr>
          <w:sz w:val="22"/>
        </w:rPr>
        <w:t>Na+</w:t>
      </w:r>
      <w:r w:rsidR="00886BFB" w:rsidRPr="000726F7">
        <w:rPr>
          <w:sz w:val="22"/>
        </w:rPr>
        <w:t xml:space="preserve">) </w:t>
      </w:r>
      <w:r w:rsidRPr="00195620">
        <w:rPr>
          <w:sz w:val="22"/>
        </w:rPr>
        <w:sym w:font="Wingdings" w:char="F0E0"/>
      </w:r>
      <w:r>
        <w:rPr>
          <w:sz w:val="22"/>
        </w:rPr>
        <w:t xml:space="preserve"> Se retraen</w:t>
      </w:r>
      <w:r w:rsidR="000726F7" w:rsidRPr="000726F7">
        <w:rPr>
          <w:sz w:val="22"/>
        </w:rPr>
        <w:t xml:space="preserve"> </w:t>
      </w:r>
      <w:r>
        <w:rPr>
          <w:sz w:val="22"/>
        </w:rPr>
        <w:t xml:space="preserve">las </w:t>
      </w:r>
      <w:r w:rsidR="00886BFB" w:rsidRPr="00195620">
        <w:rPr>
          <w:b/>
          <w:sz w:val="22"/>
        </w:rPr>
        <w:t>células nerviosas</w:t>
      </w:r>
      <w:r w:rsidR="00886BFB" w:rsidRPr="000726F7">
        <w:rPr>
          <w:sz w:val="22"/>
        </w:rPr>
        <w:t xml:space="preserve"> </w:t>
      </w:r>
      <w:r w:rsidR="00886BFB" w:rsidRPr="00716077">
        <w:rPr>
          <w:b/>
          <w:sz w:val="22"/>
        </w:rPr>
        <w:t>osmorreceptoras</w:t>
      </w:r>
      <w:r w:rsidR="00886BFB" w:rsidRPr="000726F7">
        <w:rPr>
          <w:sz w:val="22"/>
        </w:rPr>
        <w:t>,</w:t>
      </w:r>
      <w:r w:rsidR="000726F7" w:rsidRPr="000726F7">
        <w:rPr>
          <w:sz w:val="22"/>
        </w:rPr>
        <w:t xml:space="preserve"> </w:t>
      </w:r>
      <w:r w:rsidR="00886BFB" w:rsidRPr="000726F7">
        <w:rPr>
          <w:sz w:val="22"/>
        </w:rPr>
        <w:t xml:space="preserve">en la </w:t>
      </w:r>
      <w:r w:rsidR="00886BFB" w:rsidRPr="00716077">
        <w:rPr>
          <w:b/>
          <w:sz w:val="22"/>
          <w:u w:val="single"/>
        </w:rPr>
        <w:t>región anterior del hipotálamo</w:t>
      </w:r>
      <w:r w:rsidR="000726F7" w:rsidRPr="000726F7">
        <w:rPr>
          <w:sz w:val="22"/>
        </w:rPr>
        <w:t xml:space="preserve"> </w:t>
      </w:r>
      <w:r w:rsidR="00886BFB" w:rsidRPr="000726F7">
        <w:rPr>
          <w:sz w:val="22"/>
        </w:rPr>
        <w:t xml:space="preserve">cerca de los </w:t>
      </w:r>
      <w:r w:rsidR="00886BFB" w:rsidRPr="00716077">
        <w:rPr>
          <w:sz w:val="22"/>
          <w:u w:val="single"/>
        </w:rPr>
        <w:t>núcleos supraópticos</w:t>
      </w:r>
      <w:r w:rsidR="00886BFB" w:rsidRPr="000726F7">
        <w:rPr>
          <w:sz w:val="22"/>
        </w:rPr>
        <w:t>.</w:t>
      </w:r>
    </w:p>
    <w:p w:rsidR="007965C3" w:rsidRPr="000726F7" w:rsidRDefault="0060711E" w:rsidP="003F25DF">
      <w:pPr>
        <w:pStyle w:val="Prrafodelista"/>
        <w:numPr>
          <w:ilvl w:val="0"/>
          <w:numId w:val="2"/>
        </w:numPr>
        <w:rPr>
          <w:sz w:val="22"/>
        </w:rPr>
      </w:pPr>
      <w:r>
        <w:rPr>
          <w:b/>
          <w:sz w:val="22"/>
        </w:rPr>
        <w:t>R</w:t>
      </w:r>
      <w:r w:rsidR="00886BFB" w:rsidRPr="0060711E">
        <w:rPr>
          <w:b/>
          <w:sz w:val="22"/>
        </w:rPr>
        <w:t>etracción de las células</w:t>
      </w:r>
      <w:r w:rsidR="00886BFB" w:rsidRPr="000726F7">
        <w:rPr>
          <w:sz w:val="22"/>
        </w:rPr>
        <w:t xml:space="preserve"> osmorreceptoras </w:t>
      </w:r>
      <w:r w:rsidRPr="0060711E">
        <w:rPr>
          <w:sz w:val="22"/>
        </w:rPr>
        <w:sym w:font="Wingdings" w:char="F0E0"/>
      </w:r>
      <w:r>
        <w:rPr>
          <w:sz w:val="22"/>
        </w:rPr>
        <w:t xml:space="preserve"> </w:t>
      </w:r>
      <w:r w:rsidR="00886BFB" w:rsidRPr="0060711E">
        <w:rPr>
          <w:b/>
          <w:sz w:val="22"/>
        </w:rPr>
        <w:t>activación</w:t>
      </w:r>
      <w:r w:rsidR="00886BFB" w:rsidRPr="000726F7">
        <w:rPr>
          <w:sz w:val="22"/>
        </w:rPr>
        <w:t xml:space="preserve"> y </w:t>
      </w:r>
      <w:r w:rsidR="00886BFB" w:rsidRPr="0060711E">
        <w:rPr>
          <w:b/>
          <w:sz w:val="22"/>
        </w:rPr>
        <w:t>envío de señales</w:t>
      </w:r>
      <w:r w:rsidR="00886BFB" w:rsidRPr="000726F7">
        <w:rPr>
          <w:sz w:val="22"/>
        </w:rPr>
        <w:t xml:space="preserve"> a otras células</w:t>
      </w:r>
      <w:r w:rsidR="000726F7" w:rsidRPr="000726F7">
        <w:rPr>
          <w:sz w:val="22"/>
        </w:rPr>
        <w:t xml:space="preserve"> </w:t>
      </w:r>
      <w:r w:rsidR="00886BFB" w:rsidRPr="000726F7">
        <w:rPr>
          <w:sz w:val="22"/>
        </w:rPr>
        <w:t xml:space="preserve">nerviosas en los </w:t>
      </w:r>
      <w:r w:rsidR="00886BFB" w:rsidRPr="0060711E">
        <w:rPr>
          <w:b/>
          <w:sz w:val="22"/>
        </w:rPr>
        <w:t>núcleos supraópticos</w:t>
      </w:r>
      <w:r>
        <w:rPr>
          <w:sz w:val="22"/>
        </w:rPr>
        <w:t xml:space="preserve"> </w:t>
      </w:r>
      <w:r w:rsidRPr="0060711E">
        <w:rPr>
          <w:sz w:val="22"/>
        </w:rPr>
        <w:sym w:font="Wingdings" w:char="F0E0"/>
      </w:r>
      <w:r>
        <w:rPr>
          <w:sz w:val="22"/>
        </w:rPr>
        <w:t xml:space="preserve"> S</w:t>
      </w:r>
      <w:r w:rsidR="00886BFB" w:rsidRPr="000726F7">
        <w:rPr>
          <w:sz w:val="22"/>
        </w:rPr>
        <w:t>eñales a través del tallo de la</w:t>
      </w:r>
      <w:r w:rsidR="000726F7" w:rsidRPr="000726F7">
        <w:rPr>
          <w:sz w:val="22"/>
        </w:rPr>
        <w:t xml:space="preserve"> </w:t>
      </w:r>
      <w:r w:rsidR="00886BFB" w:rsidRPr="000726F7">
        <w:rPr>
          <w:sz w:val="22"/>
        </w:rPr>
        <w:t xml:space="preserve">hipófisis hasta el </w:t>
      </w:r>
      <w:r w:rsidR="00886BFB" w:rsidRPr="00716077">
        <w:rPr>
          <w:b/>
          <w:sz w:val="22"/>
        </w:rPr>
        <w:t>lóbulo posterior de la hipófisis</w:t>
      </w:r>
      <w:r w:rsidR="00886BFB" w:rsidRPr="000726F7">
        <w:rPr>
          <w:sz w:val="22"/>
        </w:rPr>
        <w:t>.</w:t>
      </w:r>
    </w:p>
    <w:p w:rsidR="00886BFB" w:rsidRPr="000726F7" w:rsidRDefault="0060711E" w:rsidP="003F25DF">
      <w:pPr>
        <w:pStyle w:val="Prrafodelista"/>
        <w:numPr>
          <w:ilvl w:val="0"/>
          <w:numId w:val="2"/>
        </w:numPr>
        <w:rPr>
          <w:sz w:val="22"/>
        </w:rPr>
      </w:pPr>
      <w:r>
        <w:rPr>
          <w:b/>
          <w:sz w:val="22"/>
        </w:rPr>
        <w:t>L</w:t>
      </w:r>
      <w:r w:rsidR="00886BFB" w:rsidRPr="00716077">
        <w:rPr>
          <w:b/>
          <w:sz w:val="22"/>
        </w:rPr>
        <w:t>iberación de ADH</w:t>
      </w:r>
      <w:r w:rsidR="00886BFB" w:rsidRPr="000726F7">
        <w:rPr>
          <w:sz w:val="22"/>
        </w:rPr>
        <w:t xml:space="preserve">, </w:t>
      </w:r>
      <w:r w:rsidR="00886BFB" w:rsidRPr="00716077">
        <w:rPr>
          <w:sz w:val="22"/>
          <w:u w:val="single"/>
        </w:rPr>
        <w:t>almacenada</w:t>
      </w:r>
      <w:r w:rsidR="00886BFB" w:rsidRPr="000726F7">
        <w:rPr>
          <w:sz w:val="22"/>
        </w:rPr>
        <w:t xml:space="preserve"> en gránulos secretores (o vesículas) en</w:t>
      </w:r>
      <w:r w:rsidR="000726F7" w:rsidRPr="000726F7">
        <w:rPr>
          <w:sz w:val="22"/>
        </w:rPr>
        <w:t xml:space="preserve"> </w:t>
      </w:r>
      <w:r w:rsidR="00886BFB" w:rsidRPr="000726F7">
        <w:rPr>
          <w:sz w:val="22"/>
        </w:rPr>
        <w:t xml:space="preserve">las </w:t>
      </w:r>
      <w:r w:rsidR="00886BFB" w:rsidRPr="0060711E">
        <w:rPr>
          <w:sz w:val="22"/>
          <w:u w:val="single"/>
        </w:rPr>
        <w:t>terminaciones nerviosas</w:t>
      </w:r>
      <w:r w:rsidR="00886BFB" w:rsidRPr="000726F7">
        <w:rPr>
          <w:sz w:val="22"/>
        </w:rPr>
        <w:t>.</w:t>
      </w:r>
    </w:p>
    <w:p w:rsidR="00886BFB" w:rsidRPr="000726F7" w:rsidRDefault="00886BFB" w:rsidP="003F25DF">
      <w:pPr>
        <w:pStyle w:val="Prrafodelista"/>
        <w:numPr>
          <w:ilvl w:val="0"/>
          <w:numId w:val="2"/>
        </w:numPr>
        <w:rPr>
          <w:sz w:val="22"/>
        </w:rPr>
      </w:pPr>
      <w:r w:rsidRPr="0060711E">
        <w:rPr>
          <w:b/>
          <w:sz w:val="22"/>
        </w:rPr>
        <w:t>ADH</w:t>
      </w:r>
      <w:r w:rsidRPr="000726F7">
        <w:rPr>
          <w:sz w:val="22"/>
        </w:rPr>
        <w:t xml:space="preserve"> entra en el torrente sanguíneo y es </w:t>
      </w:r>
      <w:r w:rsidRPr="0060711E">
        <w:rPr>
          <w:b/>
          <w:sz w:val="22"/>
        </w:rPr>
        <w:t>transportada</w:t>
      </w:r>
      <w:r w:rsidR="000726F7" w:rsidRPr="0060711E">
        <w:rPr>
          <w:b/>
          <w:sz w:val="22"/>
        </w:rPr>
        <w:t xml:space="preserve"> </w:t>
      </w:r>
      <w:r w:rsidRPr="0060711E">
        <w:rPr>
          <w:b/>
          <w:sz w:val="22"/>
        </w:rPr>
        <w:t>a los riñones</w:t>
      </w:r>
      <w:r w:rsidR="0060711E">
        <w:rPr>
          <w:sz w:val="22"/>
        </w:rPr>
        <w:t xml:space="preserve"> </w:t>
      </w:r>
      <w:r w:rsidR="0060711E" w:rsidRPr="0060711E">
        <w:rPr>
          <w:sz w:val="22"/>
        </w:rPr>
        <w:sym w:font="Wingdings" w:char="F0E0"/>
      </w:r>
      <w:r w:rsidR="0060711E">
        <w:rPr>
          <w:sz w:val="22"/>
        </w:rPr>
        <w:t xml:space="preserve"> </w:t>
      </w:r>
      <w:r w:rsidR="0060711E" w:rsidRPr="0060711E">
        <w:rPr>
          <w:b/>
          <w:sz w:val="22"/>
        </w:rPr>
        <w:t xml:space="preserve">↑ </w:t>
      </w:r>
      <w:r w:rsidRPr="0060711E">
        <w:rPr>
          <w:b/>
          <w:sz w:val="22"/>
        </w:rPr>
        <w:t>permeabilidad al agua</w:t>
      </w:r>
      <w:r w:rsidRPr="000726F7">
        <w:rPr>
          <w:sz w:val="22"/>
        </w:rPr>
        <w:t xml:space="preserve"> de</w:t>
      </w:r>
      <w:r w:rsidR="000726F7" w:rsidRPr="000726F7">
        <w:rPr>
          <w:sz w:val="22"/>
        </w:rPr>
        <w:t xml:space="preserve"> </w:t>
      </w:r>
      <w:r w:rsidRPr="000726F7">
        <w:rPr>
          <w:sz w:val="22"/>
        </w:rPr>
        <w:t xml:space="preserve">la parte final de los </w:t>
      </w:r>
      <w:r w:rsidRPr="0060711E">
        <w:rPr>
          <w:b/>
          <w:sz w:val="22"/>
        </w:rPr>
        <w:t>túbulos distales</w:t>
      </w:r>
      <w:r w:rsidRPr="000726F7">
        <w:rPr>
          <w:sz w:val="22"/>
        </w:rPr>
        <w:t xml:space="preserve">, </w:t>
      </w:r>
      <w:r w:rsidRPr="0060711E">
        <w:rPr>
          <w:b/>
          <w:sz w:val="22"/>
        </w:rPr>
        <w:t>túbulos colectores</w:t>
      </w:r>
      <w:r w:rsidR="000726F7" w:rsidRPr="0060711E">
        <w:rPr>
          <w:b/>
          <w:sz w:val="22"/>
        </w:rPr>
        <w:t xml:space="preserve"> </w:t>
      </w:r>
      <w:r w:rsidRPr="0060711E">
        <w:rPr>
          <w:b/>
          <w:sz w:val="22"/>
        </w:rPr>
        <w:t>corticales</w:t>
      </w:r>
      <w:r w:rsidRPr="000726F7">
        <w:rPr>
          <w:sz w:val="22"/>
        </w:rPr>
        <w:t xml:space="preserve"> y </w:t>
      </w:r>
      <w:r w:rsidRPr="0060711E">
        <w:rPr>
          <w:b/>
          <w:sz w:val="22"/>
        </w:rPr>
        <w:t>conductos colectores medulares</w:t>
      </w:r>
      <w:r w:rsidRPr="000726F7">
        <w:rPr>
          <w:sz w:val="22"/>
        </w:rPr>
        <w:t>.</w:t>
      </w:r>
    </w:p>
    <w:p w:rsidR="000726F7" w:rsidRDefault="000726F7" w:rsidP="00886BFB">
      <w:pPr>
        <w:rPr>
          <w:sz w:val="22"/>
        </w:rPr>
      </w:pPr>
    </w:p>
    <w:p w:rsidR="00886BFB" w:rsidRPr="006847F2" w:rsidRDefault="000C601B" w:rsidP="003F25DF">
      <w:pPr>
        <w:pStyle w:val="Prrafodelista"/>
        <w:numPr>
          <w:ilvl w:val="0"/>
          <w:numId w:val="39"/>
        </w:numPr>
        <w:rPr>
          <w:sz w:val="22"/>
        </w:rPr>
      </w:pPr>
      <w:r>
        <w:rPr>
          <w:sz w:val="22"/>
        </w:rPr>
        <w:t>L</w:t>
      </w:r>
      <w:r w:rsidR="00886BFB" w:rsidRPr="006847F2">
        <w:rPr>
          <w:sz w:val="22"/>
        </w:rPr>
        <w:t xml:space="preserve">a </w:t>
      </w:r>
      <w:r w:rsidR="00886BFB" w:rsidRPr="000C601B">
        <w:rPr>
          <w:b/>
          <w:sz w:val="22"/>
        </w:rPr>
        <w:t>secuencia opuesta</w:t>
      </w:r>
      <w:r w:rsidR="00886BFB" w:rsidRPr="006847F2">
        <w:rPr>
          <w:sz w:val="22"/>
        </w:rPr>
        <w:t xml:space="preserve"> de acontecimientos</w:t>
      </w:r>
      <w:r w:rsidR="000726F7" w:rsidRPr="006847F2">
        <w:rPr>
          <w:sz w:val="22"/>
        </w:rPr>
        <w:t xml:space="preserve"> </w:t>
      </w:r>
      <w:r w:rsidR="00886BFB" w:rsidRPr="006847F2">
        <w:rPr>
          <w:sz w:val="22"/>
        </w:rPr>
        <w:t xml:space="preserve">cuando el </w:t>
      </w:r>
      <w:r w:rsidR="0095238C" w:rsidRPr="000C601B">
        <w:rPr>
          <w:b/>
          <w:sz w:val="22"/>
        </w:rPr>
        <w:t>LEC</w:t>
      </w:r>
      <w:r w:rsidR="00886BFB" w:rsidRPr="000C601B">
        <w:rPr>
          <w:b/>
          <w:sz w:val="22"/>
        </w:rPr>
        <w:t xml:space="preserve"> se diluye</w:t>
      </w:r>
      <w:r w:rsidR="00886BFB" w:rsidRPr="006847F2">
        <w:rPr>
          <w:sz w:val="22"/>
        </w:rPr>
        <w:t xml:space="preserve"> demasiado (</w:t>
      </w:r>
      <w:r w:rsidR="00886BFB" w:rsidRPr="000C601B">
        <w:rPr>
          <w:b/>
          <w:sz w:val="22"/>
        </w:rPr>
        <w:t>hipoosmótico</w:t>
      </w:r>
      <w:r w:rsidR="00886BFB" w:rsidRPr="006847F2">
        <w:rPr>
          <w:sz w:val="22"/>
        </w:rPr>
        <w:t>).</w:t>
      </w:r>
      <w:r w:rsidR="000726F7" w:rsidRPr="006847F2">
        <w:rPr>
          <w:sz w:val="22"/>
        </w:rPr>
        <w:t xml:space="preserve"> </w:t>
      </w:r>
    </w:p>
    <w:p w:rsidR="000726F7" w:rsidRDefault="000726F7" w:rsidP="00886BFB">
      <w:pPr>
        <w:rPr>
          <w:sz w:val="22"/>
        </w:rPr>
      </w:pPr>
    </w:p>
    <w:p w:rsidR="00886BFB" w:rsidRPr="00886BFB" w:rsidRDefault="00886BFB" w:rsidP="000726F7">
      <w:pPr>
        <w:pStyle w:val="Ttulo2"/>
      </w:pPr>
      <w:r w:rsidRPr="00886BFB">
        <w:t>Síntesis de ADH en los núcleos supraópticos</w:t>
      </w:r>
      <w:r w:rsidR="000726F7">
        <w:t xml:space="preserve"> </w:t>
      </w:r>
      <w:r w:rsidRPr="00886BFB">
        <w:t>y paraventriculares del hipotálamo y liberación</w:t>
      </w:r>
      <w:r w:rsidR="000726F7">
        <w:t xml:space="preserve"> </w:t>
      </w:r>
      <w:r w:rsidRPr="00886BFB">
        <w:t>de ADH por el lóbulo posterior de la hipófisis</w:t>
      </w:r>
    </w:p>
    <w:p w:rsidR="00886BFB" w:rsidRPr="008D352E" w:rsidRDefault="000E120F" w:rsidP="003F25DF">
      <w:pPr>
        <w:pStyle w:val="Prrafodelista"/>
        <w:numPr>
          <w:ilvl w:val="0"/>
          <w:numId w:val="39"/>
        </w:numPr>
        <w:rPr>
          <w:sz w:val="22"/>
        </w:rPr>
      </w:pPr>
      <w:r>
        <w:rPr>
          <w:noProof/>
          <w:lang w:val="es-GT" w:eastAsia="es-GT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1BE6D54C" wp14:editId="01919310">
                <wp:simplePos x="0" y="0"/>
                <wp:positionH relativeFrom="column">
                  <wp:posOffset>4267200</wp:posOffset>
                </wp:positionH>
                <wp:positionV relativeFrom="paragraph">
                  <wp:posOffset>98425</wp:posOffset>
                </wp:positionV>
                <wp:extent cx="2847975" cy="4381500"/>
                <wp:effectExtent l="0" t="0" r="9525" b="0"/>
                <wp:wrapSquare wrapText="bothSides"/>
                <wp:docPr id="24" name="2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7975" cy="4381500"/>
                          <a:chOff x="0" y="0"/>
                          <a:chExt cx="2648309" cy="3933645"/>
                        </a:xfrm>
                      </wpg:grpSpPr>
                      <pic:pic xmlns:pic="http://schemas.openxmlformats.org/drawingml/2006/picture">
                        <pic:nvPicPr>
                          <pic:cNvPr id="23" name="Imagen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74453" y="2355011"/>
                            <a:ext cx="1500996" cy="1578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Imagen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648309" cy="2415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24 Grupo" o:spid="_x0000_s1026" style="position:absolute;margin-left:336pt;margin-top:7.75pt;width:224.25pt;height:345pt;z-index:251678720;mso-width-relative:margin;mso-height-relative:margin" coordsize="26483,39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3" o:spid="_x0000_s1027" type="#_x0000_t75" style="position:absolute;left:4744;top:23550;width:15010;height:157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Tgv3CAAAA2wAAAA8AAABkcnMvZG93bnJldi54bWxEj0GLwjAUhO/C/ofwhL1pqqJINYosFMTb&#10;qtTro3k2xealNLGt++s3wsIeh5n5htnuB1uLjlpfOVYwmyYgiAunKy4VXC/ZZA3CB2SNtWNS8CIP&#10;+93HaIupdj1/U3cOpYgQ9ikqMCE0qZS+MGTRT11DHL27ay2GKNtS6hb7CLe1nCfJSlqsOC4YbOjL&#10;UPE4P62Cn64zp+uwXj6zw8Lmp1vf5Fmp1Od4OGxABBrCf/ivfdQK5gt4f4k/QO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U4L9wgAAANsAAAAPAAAAAAAAAAAAAAAAAJ8C&#10;AABkcnMvZG93bnJldi54bWxQSwUGAAAAAAQABAD3AAAAjgMAAAAA&#10;">
                  <v:imagedata r:id="rId24" o:title=""/>
                  <v:path arrowok="t"/>
                </v:shape>
                <v:shape id="Imagen 22" o:spid="_x0000_s1028" type="#_x0000_t75" style="position:absolute;width:26483;height:241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8RY7TDAAAA2wAAAA8AAABkcnMvZG93bnJldi54bWxEj0+LwjAUxO+C3yE8wZumFlmka5RFUbyo&#10;6x88P5K3bdnmpTZR67ffCAseh5n5DTOdt7YSd2p86VjBaJiAINbOlJwrOJ9WgwkIH5ANVo5JwZM8&#10;zGfdzhQz4x58oPsx5CJC2GeooAihzqT0uiCLfuhq4uj9uMZiiLLJpWnwEeG2kmmSfEiLJceFAmta&#10;FKR/jzerYLNej79Xl1273y716eq3k4W8aKX6vfbrE0SgNrzD/+2NUZCm8PoSf4Cc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xFjtMMAAADbAAAADwAAAAAAAAAAAAAAAACf&#10;AgAAZHJzL2Rvd25yZXYueG1sUEsFBgAAAAAEAAQA9wAAAI8DAAAAAA==&#10;">
                  <v:imagedata r:id="rId25" o:title=""/>
                  <v:path arrowok="t"/>
                </v:shape>
                <w10:wrap type="square"/>
              </v:group>
            </w:pict>
          </mc:Fallback>
        </mc:AlternateContent>
      </w:r>
      <w:r w:rsidR="00886BFB" w:rsidRPr="008D352E">
        <w:rPr>
          <w:sz w:val="22"/>
        </w:rPr>
        <w:t>El hipotálamo</w:t>
      </w:r>
      <w:r w:rsidR="000726F7" w:rsidRPr="008D352E">
        <w:rPr>
          <w:sz w:val="22"/>
        </w:rPr>
        <w:t xml:space="preserve"> </w:t>
      </w:r>
      <w:r w:rsidR="00886BFB" w:rsidRPr="008D352E">
        <w:rPr>
          <w:sz w:val="22"/>
        </w:rPr>
        <w:t xml:space="preserve">contiene </w:t>
      </w:r>
      <w:r>
        <w:rPr>
          <w:sz w:val="22"/>
        </w:rPr>
        <w:t>2</w:t>
      </w:r>
      <w:r w:rsidR="00886BFB" w:rsidRPr="008D352E">
        <w:rPr>
          <w:sz w:val="22"/>
        </w:rPr>
        <w:t xml:space="preserve"> tipos de </w:t>
      </w:r>
      <w:r w:rsidR="00886BFB" w:rsidRPr="000641DE">
        <w:rPr>
          <w:b/>
          <w:sz w:val="22"/>
        </w:rPr>
        <w:t>neuronas magnocelulares</w:t>
      </w:r>
      <w:r w:rsidR="00886BFB" w:rsidRPr="008D352E">
        <w:rPr>
          <w:sz w:val="22"/>
        </w:rPr>
        <w:t xml:space="preserve"> (grandes) </w:t>
      </w:r>
      <w:r w:rsidRPr="000E120F">
        <w:rPr>
          <w:sz w:val="22"/>
        </w:rPr>
        <w:sym w:font="Wingdings" w:char="F0E0"/>
      </w:r>
      <w:r>
        <w:rPr>
          <w:sz w:val="22"/>
        </w:rPr>
        <w:t xml:space="preserve"> </w:t>
      </w:r>
      <w:r w:rsidRPr="000E120F">
        <w:rPr>
          <w:b/>
          <w:sz w:val="22"/>
        </w:rPr>
        <w:t>S</w:t>
      </w:r>
      <w:r w:rsidR="00886BFB" w:rsidRPr="000E120F">
        <w:rPr>
          <w:b/>
          <w:sz w:val="22"/>
        </w:rPr>
        <w:t>intetizan ADH</w:t>
      </w:r>
      <w:r w:rsidR="00886BFB" w:rsidRPr="008D352E">
        <w:rPr>
          <w:sz w:val="22"/>
        </w:rPr>
        <w:t xml:space="preserve"> en los </w:t>
      </w:r>
      <w:r w:rsidR="00886BFB" w:rsidRPr="000E120F">
        <w:rPr>
          <w:b/>
          <w:sz w:val="22"/>
        </w:rPr>
        <w:t xml:space="preserve">núcleos supraópticos </w:t>
      </w:r>
      <w:r>
        <w:rPr>
          <w:sz w:val="22"/>
        </w:rPr>
        <w:t xml:space="preserve">(5/6 partes) </w:t>
      </w:r>
      <w:r w:rsidR="00886BFB" w:rsidRPr="000E120F">
        <w:rPr>
          <w:b/>
          <w:sz w:val="22"/>
        </w:rPr>
        <w:t>y paraventriculares</w:t>
      </w:r>
      <w:r w:rsidR="000726F7" w:rsidRPr="000E120F">
        <w:rPr>
          <w:b/>
          <w:sz w:val="22"/>
        </w:rPr>
        <w:t xml:space="preserve"> </w:t>
      </w:r>
      <w:r w:rsidR="00886BFB" w:rsidRPr="000E120F">
        <w:rPr>
          <w:b/>
          <w:sz w:val="22"/>
        </w:rPr>
        <w:t>del hipotálamo</w:t>
      </w:r>
      <w:r>
        <w:rPr>
          <w:b/>
          <w:sz w:val="22"/>
        </w:rPr>
        <w:t xml:space="preserve"> </w:t>
      </w:r>
      <w:r>
        <w:rPr>
          <w:sz w:val="22"/>
        </w:rPr>
        <w:t>(1/6</w:t>
      </w:r>
      <w:r w:rsidR="00EA136B">
        <w:rPr>
          <w:sz w:val="22"/>
        </w:rPr>
        <w:t xml:space="preserve"> parte</w:t>
      </w:r>
      <w:r w:rsidR="009916D8">
        <w:rPr>
          <w:sz w:val="22"/>
        </w:rPr>
        <w:t>)</w:t>
      </w:r>
      <w:r w:rsidR="00886BFB" w:rsidRPr="008D352E">
        <w:rPr>
          <w:sz w:val="22"/>
        </w:rPr>
        <w:t>.</w:t>
      </w:r>
    </w:p>
    <w:p w:rsidR="000726F7" w:rsidRPr="00886BFB" w:rsidRDefault="000726F7" w:rsidP="008D352E">
      <w:pPr>
        <w:rPr>
          <w:sz w:val="22"/>
        </w:rPr>
      </w:pPr>
    </w:p>
    <w:p w:rsidR="007F0C05" w:rsidRDefault="00EA136B" w:rsidP="003F25DF">
      <w:pPr>
        <w:pStyle w:val="Prrafodelista"/>
        <w:numPr>
          <w:ilvl w:val="0"/>
          <w:numId w:val="39"/>
        </w:numPr>
        <w:rPr>
          <w:sz w:val="22"/>
        </w:rPr>
      </w:pPr>
      <w:r>
        <w:rPr>
          <w:sz w:val="22"/>
        </w:rPr>
        <w:t>S</w:t>
      </w:r>
      <w:r w:rsidR="00886BFB" w:rsidRPr="000641DE">
        <w:rPr>
          <w:sz w:val="22"/>
        </w:rPr>
        <w:t xml:space="preserve">e </w:t>
      </w:r>
      <w:r w:rsidR="00886BFB" w:rsidRPr="00EA136B">
        <w:rPr>
          <w:b/>
          <w:sz w:val="22"/>
        </w:rPr>
        <w:t>estimulan</w:t>
      </w:r>
      <w:r w:rsidR="00886BFB" w:rsidRPr="000641DE">
        <w:rPr>
          <w:sz w:val="22"/>
        </w:rPr>
        <w:t xml:space="preserve"> los </w:t>
      </w:r>
      <w:r w:rsidR="00886BFB" w:rsidRPr="00EA136B">
        <w:rPr>
          <w:b/>
          <w:sz w:val="22"/>
        </w:rPr>
        <w:t>núcleos supraópticos y paraventriculares</w:t>
      </w:r>
      <w:r w:rsidR="000726F7" w:rsidRPr="000641DE">
        <w:rPr>
          <w:sz w:val="22"/>
        </w:rPr>
        <w:t xml:space="preserve"> </w:t>
      </w:r>
      <w:r w:rsidR="00886BFB" w:rsidRPr="00EA136B">
        <w:rPr>
          <w:sz w:val="22"/>
          <w:u w:val="single"/>
        </w:rPr>
        <w:t>aumentando la osmolaridad</w:t>
      </w:r>
      <w:r w:rsidR="00886BFB" w:rsidRPr="000641DE">
        <w:rPr>
          <w:sz w:val="22"/>
        </w:rPr>
        <w:t xml:space="preserve"> </w:t>
      </w:r>
      <w:r w:rsidRPr="00EA136B">
        <w:rPr>
          <w:sz w:val="22"/>
        </w:rPr>
        <w:sym w:font="Wingdings" w:char="F0E0"/>
      </w:r>
      <w:r>
        <w:rPr>
          <w:sz w:val="22"/>
        </w:rPr>
        <w:t xml:space="preserve"> </w:t>
      </w:r>
      <w:r w:rsidR="00886BFB" w:rsidRPr="000641DE">
        <w:rPr>
          <w:sz w:val="22"/>
        </w:rPr>
        <w:t>impulsos</w:t>
      </w:r>
      <w:r w:rsidR="007F0C05" w:rsidRPr="000641DE">
        <w:rPr>
          <w:sz w:val="22"/>
        </w:rPr>
        <w:t xml:space="preserve"> </w:t>
      </w:r>
      <w:r w:rsidR="00886BFB" w:rsidRPr="000641DE">
        <w:rPr>
          <w:sz w:val="22"/>
        </w:rPr>
        <w:t>nerviosos llegan hasta estas terminaciones nerviosas</w:t>
      </w:r>
      <w:r>
        <w:rPr>
          <w:sz w:val="22"/>
        </w:rPr>
        <w:t xml:space="preserve"> </w:t>
      </w:r>
      <w:r w:rsidRPr="00EA136B">
        <w:rPr>
          <w:sz w:val="22"/>
        </w:rPr>
        <w:sym w:font="Wingdings" w:char="F0E0"/>
      </w:r>
      <w:r>
        <w:rPr>
          <w:sz w:val="22"/>
        </w:rPr>
        <w:t xml:space="preserve"> </w:t>
      </w:r>
      <w:r w:rsidRPr="00EA136B">
        <w:rPr>
          <w:sz w:val="22"/>
          <w:u w:val="single"/>
        </w:rPr>
        <w:t>C</w:t>
      </w:r>
      <w:r w:rsidR="00886BFB" w:rsidRPr="00EA136B">
        <w:rPr>
          <w:sz w:val="22"/>
          <w:u w:val="single"/>
        </w:rPr>
        <w:t>ambia la permeabilidad</w:t>
      </w:r>
      <w:r w:rsidR="00886BFB" w:rsidRPr="000641DE">
        <w:rPr>
          <w:sz w:val="22"/>
        </w:rPr>
        <w:t xml:space="preserve"> de sus membranas y </w:t>
      </w:r>
      <w:r w:rsidR="00886BFB" w:rsidRPr="00EA136B">
        <w:rPr>
          <w:b/>
          <w:sz w:val="22"/>
        </w:rPr>
        <w:t>aumenta la</w:t>
      </w:r>
      <w:r w:rsidR="007F0C05" w:rsidRPr="00EA136B">
        <w:rPr>
          <w:b/>
          <w:sz w:val="22"/>
        </w:rPr>
        <w:t xml:space="preserve">  e</w:t>
      </w:r>
      <w:r w:rsidR="00886BFB" w:rsidRPr="00EA136B">
        <w:rPr>
          <w:b/>
          <w:sz w:val="22"/>
        </w:rPr>
        <w:t xml:space="preserve">ntrada de </w:t>
      </w:r>
      <w:r w:rsidR="006663EE">
        <w:rPr>
          <w:b/>
          <w:sz w:val="22"/>
        </w:rPr>
        <w:t>Ca++</w:t>
      </w:r>
      <w:r w:rsidR="00886BFB" w:rsidRPr="000641DE">
        <w:rPr>
          <w:sz w:val="22"/>
        </w:rPr>
        <w:t xml:space="preserve">. </w:t>
      </w:r>
    </w:p>
    <w:p w:rsidR="00831513" w:rsidRPr="00831513" w:rsidRDefault="00831513" w:rsidP="00831513">
      <w:pPr>
        <w:pStyle w:val="Prrafodelista"/>
        <w:rPr>
          <w:sz w:val="22"/>
        </w:rPr>
      </w:pPr>
    </w:p>
    <w:p w:rsidR="007F0C05" w:rsidRDefault="00886BFB" w:rsidP="003F25DF">
      <w:pPr>
        <w:pStyle w:val="Prrafodelista"/>
        <w:numPr>
          <w:ilvl w:val="0"/>
          <w:numId w:val="39"/>
        </w:numPr>
        <w:rPr>
          <w:sz w:val="22"/>
        </w:rPr>
      </w:pPr>
      <w:r w:rsidRPr="008D352E">
        <w:rPr>
          <w:sz w:val="22"/>
        </w:rPr>
        <w:t xml:space="preserve">La </w:t>
      </w:r>
      <w:r w:rsidRPr="006663EE">
        <w:rPr>
          <w:b/>
          <w:sz w:val="22"/>
        </w:rPr>
        <w:t>ADH almacenada</w:t>
      </w:r>
      <w:r w:rsidRPr="008D352E">
        <w:rPr>
          <w:sz w:val="22"/>
        </w:rPr>
        <w:t xml:space="preserve"> en los gránulos secretores</w:t>
      </w:r>
      <w:r w:rsidR="007F0C05" w:rsidRPr="008D352E">
        <w:rPr>
          <w:sz w:val="22"/>
        </w:rPr>
        <w:t xml:space="preserve"> </w:t>
      </w:r>
      <w:r w:rsidRPr="008D352E">
        <w:rPr>
          <w:sz w:val="22"/>
        </w:rPr>
        <w:t>(vesículas) de las terminaciones nerviosas</w:t>
      </w:r>
      <w:r w:rsidR="007F0C05" w:rsidRPr="008D352E">
        <w:rPr>
          <w:sz w:val="22"/>
        </w:rPr>
        <w:t xml:space="preserve"> </w:t>
      </w:r>
      <w:r w:rsidRPr="006663EE">
        <w:rPr>
          <w:b/>
          <w:sz w:val="22"/>
        </w:rPr>
        <w:t>se libera</w:t>
      </w:r>
      <w:r w:rsidRPr="008D352E">
        <w:rPr>
          <w:sz w:val="22"/>
        </w:rPr>
        <w:t xml:space="preserve"> </w:t>
      </w:r>
      <w:r w:rsidRPr="006663EE">
        <w:rPr>
          <w:sz w:val="22"/>
          <w:u w:val="single"/>
        </w:rPr>
        <w:t xml:space="preserve">en respuesta a la mayor entrada de </w:t>
      </w:r>
      <w:r w:rsidR="006663EE">
        <w:rPr>
          <w:sz w:val="22"/>
          <w:u w:val="single"/>
        </w:rPr>
        <w:t>Ca++</w:t>
      </w:r>
      <w:r w:rsidRPr="008D352E">
        <w:rPr>
          <w:sz w:val="22"/>
        </w:rPr>
        <w:t xml:space="preserve">. </w:t>
      </w:r>
    </w:p>
    <w:p w:rsidR="00831513" w:rsidRPr="008D352E" w:rsidRDefault="00831513" w:rsidP="00831513">
      <w:pPr>
        <w:pStyle w:val="Prrafodelista"/>
        <w:ind w:left="360"/>
        <w:rPr>
          <w:sz w:val="22"/>
        </w:rPr>
      </w:pPr>
    </w:p>
    <w:p w:rsidR="007F0C05" w:rsidRPr="008D352E" w:rsidRDefault="00886BFB" w:rsidP="003F25DF">
      <w:pPr>
        <w:pStyle w:val="Prrafodelista"/>
        <w:numPr>
          <w:ilvl w:val="0"/>
          <w:numId w:val="39"/>
        </w:numPr>
        <w:rPr>
          <w:sz w:val="22"/>
        </w:rPr>
      </w:pPr>
      <w:r w:rsidRPr="008D352E">
        <w:rPr>
          <w:sz w:val="22"/>
        </w:rPr>
        <w:t>La</w:t>
      </w:r>
      <w:r w:rsidR="007F0C05" w:rsidRPr="008D352E">
        <w:rPr>
          <w:sz w:val="22"/>
        </w:rPr>
        <w:t xml:space="preserve"> </w:t>
      </w:r>
      <w:r w:rsidRPr="00092BF8">
        <w:rPr>
          <w:b/>
          <w:sz w:val="22"/>
        </w:rPr>
        <w:t>ADH liberada</w:t>
      </w:r>
      <w:r w:rsidRPr="008D352E">
        <w:rPr>
          <w:sz w:val="22"/>
        </w:rPr>
        <w:t xml:space="preserve"> es transportada a los capilares sanguíneos del</w:t>
      </w:r>
      <w:r w:rsidR="007F0C05" w:rsidRPr="008D352E">
        <w:rPr>
          <w:sz w:val="22"/>
        </w:rPr>
        <w:t xml:space="preserve"> </w:t>
      </w:r>
      <w:r w:rsidRPr="008D352E">
        <w:rPr>
          <w:sz w:val="22"/>
        </w:rPr>
        <w:t xml:space="preserve">lóbulo posterior de la hipófisis y a la </w:t>
      </w:r>
      <w:bookmarkStart w:id="0" w:name="_GoBack"/>
      <w:bookmarkEnd w:id="0"/>
      <w:r w:rsidRPr="008D352E">
        <w:rPr>
          <w:sz w:val="22"/>
        </w:rPr>
        <w:t xml:space="preserve">circulación </w:t>
      </w:r>
      <w:r w:rsidR="000641DE" w:rsidRPr="008D352E">
        <w:rPr>
          <w:sz w:val="22"/>
        </w:rPr>
        <w:t>sistémica</w:t>
      </w:r>
      <w:r w:rsidRPr="008D352E">
        <w:rPr>
          <w:sz w:val="22"/>
        </w:rPr>
        <w:t>.</w:t>
      </w:r>
      <w:r w:rsidR="007F0C05" w:rsidRPr="008D352E">
        <w:rPr>
          <w:sz w:val="22"/>
        </w:rPr>
        <w:t xml:space="preserve"> </w:t>
      </w:r>
    </w:p>
    <w:p w:rsidR="007F0C05" w:rsidRDefault="007F0C05" w:rsidP="008D352E">
      <w:pPr>
        <w:rPr>
          <w:sz w:val="22"/>
        </w:rPr>
      </w:pPr>
    </w:p>
    <w:p w:rsidR="00886BFB" w:rsidRPr="008D352E" w:rsidRDefault="00886BFB" w:rsidP="003F25DF">
      <w:pPr>
        <w:pStyle w:val="Prrafodelista"/>
        <w:numPr>
          <w:ilvl w:val="0"/>
          <w:numId w:val="39"/>
        </w:numPr>
        <w:rPr>
          <w:sz w:val="22"/>
        </w:rPr>
      </w:pPr>
      <w:r w:rsidRPr="008D352E">
        <w:rPr>
          <w:sz w:val="22"/>
        </w:rPr>
        <w:t>La secreción de ADH en respuesta al estímulo osmótico</w:t>
      </w:r>
      <w:r w:rsidR="007F0C05" w:rsidRPr="008D352E">
        <w:rPr>
          <w:sz w:val="22"/>
        </w:rPr>
        <w:t xml:space="preserve"> </w:t>
      </w:r>
      <w:r w:rsidRPr="008D352E">
        <w:rPr>
          <w:sz w:val="22"/>
        </w:rPr>
        <w:t xml:space="preserve">es rápida, de modo que las </w:t>
      </w:r>
      <w:r w:rsidRPr="00831513">
        <w:rPr>
          <w:sz w:val="22"/>
          <w:u w:val="single"/>
        </w:rPr>
        <w:t>concentraciones plasmáticas de</w:t>
      </w:r>
      <w:r w:rsidR="007F0C05" w:rsidRPr="00831513">
        <w:rPr>
          <w:sz w:val="22"/>
          <w:u w:val="single"/>
        </w:rPr>
        <w:t xml:space="preserve"> </w:t>
      </w:r>
      <w:r w:rsidRPr="00831513">
        <w:rPr>
          <w:sz w:val="22"/>
          <w:u w:val="single"/>
        </w:rPr>
        <w:t>ADH pueden aumentar varias veces en los siguientes minutos</w:t>
      </w:r>
      <w:r w:rsidRPr="008D352E">
        <w:rPr>
          <w:sz w:val="22"/>
        </w:rPr>
        <w:t>,</w:t>
      </w:r>
      <w:r w:rsidR="007F0C05" w:rsidRPr="008D352E">
        <w:rPr>
          <w:sz w:val="22"/>
        </w:rPr>
        <w:t xml:space="preserve"> </w:t>
      </w:r>
      <w:r w:rsidRPr="008D352E">
        <w:rPr>
          <w:sz w:val="22"/>
        </w:rPr>
        <w:t>lo que proporciona un medio rápido de alterar la secreción</w:t>
      </w:r>
      <w:r w:rsidR="007F0C05" w:rsidRPr="008D352E">
        <w:rPr>
          <w:sz w:val="22"/>
        </w:rPr>
        <w:t xml:space="preserve"> </w:t>
      </w:r>
      <w:r w:rsidRPr="008D352E">
        <w:rPr>
          <w:sz w:val="22"/>
        </w:rPr>
        <w:t>renal de agua.</w:t>
      </w:r>
    </w:p>
    <w:p w:rsidR="007F0C05" w:rsidRPr="00886BFB" w:rsidRDefault="007F0C05" w:rsidP="008D352E">
      <w:pPr>
        <w:rPr>
          <w:sz w:val="22"/>
        </w:rPr>
      </w:pPr>
    </w:p>
    <w:p w:rsidR="00886BFB" w:rsidRDefault="00886BFB" w:rsidP="003F25DF">
      <w:pPr>
        <w:pStyle w:val="Prrafodelista"/>
        <w:numPr>
          <w:ilvl w:val="0"/>
          <w:numId w:val="39"/>
        </w:numPr>
        <w:rPr>
          <w:sz w:val="22"/>
        </w:rPr>
      </w:pPr>
      <w:r w:rsidRPr="008D352E">
        <w:rPr>
          <w:sz w:val="22"/>
        </w:rPr>
        <w:t xml:space="preserve">Una </w:t>
      </w:r>
      <w:r w:rsidRPr="00831513">
        <w:rPr>
          <w:b/>
          <w:sz w:val="22"/>
        </w:rPr>
        <w:t>zona neuronal secundaria</w:t>
      </w:r>
      <w:r w:rsidRPr="008D352E">
        <w:rPr>
          <w:sz w:val="22"/>
        </w:rPr>
        <w:t xml:space="preserve"> importante para controlar</w:t>
      </w:r>
      <w:r w:rsidR="007F0C05" w:rsidRPr="008D352E">
        <w:rPr>
          <w:sz w:val="22"/>
        </w:rPr>
        <w:t xml:space="preserve"> </w:t>
      </w:r>
      <w:r w:rsidRPr="008D352E">
        <w:rPr>
          <w:sz w:val="22"/>
        </w:rPr>
        <w:t>la osmolaridad y la secreción de ADH se localiza a lo largo de</w:t>
      </w:r>
      <w:r w:rsidR="007F0C05" w:rsidRPr="008D352E">
        <w:rPr>
          <w:sz w:val="22"/>
        </w:rPr>
        <w:t xml:space="preserve"> </w:t>
      </w:r>
      <w:r w:rsidRPr="008D352E">
        <w:rPr>
          <w:sz w:val="22"/>
        </w:rPr>
        <w:t xml:space="preserve">la </w:t>
      </w:r>
      <w:r w:rsidRPr="00831513">
        <w:rPr>
          <w:b/>
          <w:sz w:val="22"/>
        </w:rPr>
        <w:t>región anteroventral del tercer ventrículo, o región AV3V</w:t>
      </w:r>
      <w:r w:rsidRPr="008D352E">
        <w:rPr>
          <w:sz w:val="22"/>
        </w:rPr>
        <w:t>.</w:t>
      </w:r>
    </w:p>
    <w:p w:rsidR="00831513" w:rsidRPr="00831513" w:rsidRDefault="00831513" w:rsidP="00831513">
      <w:pPr>
        <w:pStyle w:val="Prrafodelista"/>
        <w:rPr>
          <w:sz w:val="22"/>
        </w:rPr>
      </w:pPr>
    </w:p>
    <w:p w:rsidR="00831513" w:rsidRDefault="00886BFB" w:rsidP="003F25DF">
      <w:pPr>
        <w:pStyle w:val="Prrafodelista"/>
        <w:numPr>
          <w:ilvl w:val="0"/>
          <w:numId w:val="39"/>
        </w:numPr>
        <w:rPr>
          <w:sz w:val="22"/>
        </w:rPr>
      </w:pPr>
      <w:r w:rsidRPr="008D352E">
        <w:rPr>
          <w:sz w:val="22"/>
        </w:rPr>
        <w:t xml:space="preserve">En la </w:t>
      </w:r>
      <w:r w:rsidRPr="00831513">
        <w:rPr>
          <w:b/>
          <w:sz w:val="22"/>
        </w:rPr>
        <w:t>parte más alta</w:t>
      </w:r>
      <w:r w:rsidRPr="008D352E">
        <w:rPr>
          <w:sz w:val="22"/>
        </w:rPr>
        <w:t xml:space="preserve"> de esta región </w:t>
      </w:r>
      <w:r w:rsidR="00831513">
        <w:rPr>
          <w:sz w:val="22"/>
        </w:rPr>
        <w:t xml:space="preserve">está el </w:t>
      </w:r>
      <w:r w:rsidRPr="00831513">
        <w:rPr>
          <w:b/>
          <w:sz w:val="22"/>
        </w:rPr>
        <w:t xml:space="preserve">órgano </w:t>
      </w:r>
      <w:proofErr w:type="spellStart"/>
      <w:r w:rsidRPr="00831513">
        <w:rPr>
          <w:b/>
          <w:sz w:val="22"/>
        </w:rPr>
        <w:t>subfornical</w:t>
      </w:r>
      <w:proofErr w:type="spellEnd"/>
    </w:p>
    <w:p w:rsidR="007F0C05" w:rsidRPr="008D352E" w:rsidRDefault="00831513" w:rsidP="003F25DF">
      <w:pPr>
        <w:pStyle w:val="Prrafodelista"/>
        <w:numPr>
          <w:ilvl w:val="0"/>
          <w:numId w:val="39"/>
        </w:numPr>
        <w:rPr>
          <w:sz w:val="22"/>
        </w:rPr>
      </w:pPr>
      <w:r>
        <w:rPr>
          <w:sz w:val="22"/>
        </w:rPr>
        <w:t>E</w:t>
      </w:r>
      <w:r w:rsidR="00886BFB" w:rsidRPr="008D352E">
        <w:rPr>
          <w:sz w:val="22"/>
        </w:rPr>
        <w:t xml:space="preserve">n la </w:t>
      </w:r>
      <w:r w:rsidR="00886BFB" w:rsidRPr="00831513">
        <w:rPr>
          <w:b/>
          <w:sz w:val="22"/>
        </w:rPr>
        <w:t>parte inferior</w:t>
      </w:r>
      <w:r w:rsidR="00886BFB" w:rsidRPr="008D352E">
        <w:rPr>
          <w:sz w:val="22"/>
        </w:rPr>
        <w:t xml:space="preserve"> </w:t>
      </w:r>
      <w:r>
        <w:rPr>
          <w:sz w:val="22"/>
        </w:rPr>
        <w:t xml:space="preserve">está el </w:t>
      </w:r>
      <w:r w:rsidR="00886BFB" w:rsidRPr="00831513">
        <w:rPr>
          <w:b/>
          <w:sz w:val="22"/>
        </w:rPr>
        <w:t>órgano vasculoso de la lámina terminal</w:t>
      </w:r>
      <w:r w:rsidR="00886BFB" w:rsidRPr="008D352E">
        <w:rPr>
          <w:sz w:val="22"/>
        </w:rPr>
        <w:t xml:space="preserve">. </w:t>
      </w:r>
    </w:p>
    <w:p w:rsidR="007F0C05" w:rsidRPr="00886BFB" w:rsidRDefault="007F0C05" w:rsidP="008D352E">
      <w:pPr>
        <w:rPr>
          <w:sz w:val="22"/>
        </w:rPr>
      </w:pPr>
    </w:p>
    <w:p w:rsidR="00886BFB" w:rsidRPr="00886BFB" w:rsidRDefault="00886BFB" w:rsidP="00886BFB">
      <w:pPr>
        <w:pStyle w:val="Ttulo2"/>
      </w:pPr>
      <w:r>
        <w:lastRenderedPageBreak/>
        <w:t>E</w:t>
      </w:r>
      <w:r w:rsidRPr="00886BFB">
        <w:t>stímulo de liberación de ADH por una reducción</w:t>
      </w:r>
      <w:r>
        <w:t xml:space="preserve"> </w:t>
      </w:r>
      <w:r w:rsidRPr="00886BFB">
        <w:t>de la presión arterial, una reducción del volumen</w:t>
      </w:r>
      <w:r>
        <w:t xml:space="preserve"> </w:t>
      </w:r>
      <w:r w:rsidRPr="00886BFB">
        <w:t>sanguíneo o ambas</w:t>
      </w:r>
    </w:p>
    <w:p w:rsidR="00886BFB" w:rsidRDefault="004B00D9" w:rsidP="00886BFB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1312" behindDoc="0" locked="0" layoutInCell="1" allowOverlap="1" wp14:anchorId="289E254C" wp14:editId="5609A2FC">
            <wp:simplePos x="0" y="0"/>
            <wp:positionH relativeFrom="column">
              <wp:posOffset>4011295</wp:posOffset>
            </wp:positionH>
            <wp:positionV relativeFrom="paragraph">
              <wp:posOffset>17780</wp:posOffset>
            </wp:positionV>
            <wp:extent cx="3246755" cy="2209800"/>
            <wp:effectExtent l="0" t="0" r="0" b="0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46755" cy="220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6BFB">
        <w:rPr>
          <w:sz w:val="22"/>
        </w:rPr>
        <w:t xml:space="preserve">La </w:t>
      </w:r>
      <w:r w:rsidR="00886BFB" w:rsidRPr="00886BFB">
        <w:rPr>
          <w:sz w:val="22"/>
        </w:rPr>
        <w:t>liberación de ADH está con</w:t>
      </w:r>
      <w:r w:rsidR="00886BFB">
        <w:rPr>
          <w:sz w:val="22"/>
        </w:rPr>
        <w:t>trolada por reflejos cardiovascul</w:t>
      </w:r>
      <w:r w:rsidR="00886BFB" w:rsidRPr="00886BFB">
        <w:rPr>
          <w:sz w:val="22"/>
        </w:rPr>
        <w:t>ares que responden a reducciones de la presión arterial,</w:t>
      </w:r>
      <w:r w:rsidR="00886BFB">
        <w:rPr>
          <w:sz w:val="22"/>
        </w:rPr>
        <w:t xml:space="preserve"> el </w:t>
      </w:r>
      <w:r w:rsidR="00886BFB" w:rsidRPr="00886BFB">
        <w:rPr>
          <w:sz w:val="22"/>
        </w:rPr>
        <w:t xml:space="preserve">volumen sanguíneo o ambos, como: </w:t>
      </w:r>
    </w:p>
    <w:p w:rsidR="00886BFB" w:rsidRPr="000641DE" w:rsidRDefault="00886BFB" w:rsidP="003F25DF">
      <w:pPr>
        <w:pStyle w:val="Prrafodelista"/>
        <w:numPr>
          <w:ilvl w:val="0"/>
          <w:numId w:val="41"/>
        </w:numPr>
        <w:rPr>
          <w:b/>
          <w:sz w:val="22"/>
        </w:rPr>
      </w:pPr>
      <w:r w:rsidRPr="000641DE">
        <w:rPr>
          <w:b/>
          <w:sz w:val="22"/>
        </w:rPr>
        <w:t xml:space="preserve">reflejos de barorreceptores arteriales </w:t>
      </w:r>
    </w:p>
    <w:p w:rsidR="00886BFB" w:rsidRPr="000641DE" w:rsidRDefault="00886BFB" w:rsidP="003F25DF">
      <w:pPr>
        <w:pStyle w:val="Prrafodelista"/>
        <w:numPr>
          <w:ilvl w:val="0"/>
          <w:numId w:val="41"/>
        </w:numPr>
        <w:rPr>
          <w:b/>
          <w:sz w:val="22"/>
        </w:rPr>
      </w:pPr>
      <w:r w:rsidRPr="000641DE">
        <w:rPr>
          <w:b/>
          <w:sz w:val="22"/>
        </w:rPr>
        <w:t>reflejos cardiopulmonares</w:t>
      </w:r>
    </w:p>
    <w:p w:rsidR="00886BFB" w:rsidRDefault="00886BFB" w:rsidP="00886BFB">
      <w:pPr>
        <w:rPr>
          <w:sz w:val="22"/>
        </w:rPr>
      </w:pPr>
    </w:p>
    <w:p w:rsidR="00886BFB" w:rsidRDefault="00886BFB" w:rsidP="00886BFB">
      <w:pPr>
        <w:rPr>
          <w:sz w:val="22"/>
        </w:rPr>
      </w:pPr>
      <w:r w:rsidRPr="00886BFB">
        <w:rPr>
          <w:sz w:val="22"/>
        </w:rPr>
        <w:t>De este modo, además del aumento de la osmolaridad,</w:t>
      </w:r>
      <w:r>
        <w:rPr>
          <w:sz w:val="22"/>
        </w:rPr>
        <w:t xml:space="preserve"> </w:t>
      </w:r>
      <w:r w:rsidRPr="00886BFB">
        <w:rPr>
          <w:sz w:val="22"/>
        </w:rPr>
        <w:t xml:space="preserve">otros dos estímulos incrementan la secreción de ADH: </w:t>
      </w:r>
    </w:p>
    <w:p w:rsidR="00886BFB" w:rsidRPr="000641DE" w:rsidRDefault="00886BFB" w:rsidP="003F25DF">
      <w:pPr>
        <w:pStyle w:val="Prrafodelista"/>
        <w:numPr>
          <w:ilvl w:val="0"/>
          <w:numId w:val="42"/>
        </w:numPr>
        <w:rPr>
          <w:b/>
          <w:sz w:val="22"/>
        </w:rPr>
      </w:pPr>
      <w:r w:rsidRPr="000641DE">
        <w:rPr>
          <w:b/>
          <w:sz w:val="22"/>
        </w:rPr>
        <w:t xml:space="preserve">la reducción de la presión arterial </w:t>
      </w:r>
    </w:p>
    <w:p w:rsidR="00886BFB" w:rsidRPr="000641DE" w:rsidRDefault="00886BFB" w:rsidP="003F25DF">
      <w:pPr>
        <w:pStyle w:val="Prrafodelista"/>
        <w:numPr>
          <w:ilvl w:val="0"/>
          <w:numId w:val="42"/>
        </w:numPr>
        <w:rPr>
          <w:b/>
          <w:sz w:val="22"/>
        </w:rPr>
      </w:pPr>
      <w:r w:rsidRPr="000641DE">
        <w:rPr>
          <w:b/>
          <w:sz w:val="22"/>
        </w:rPr>
        <w:t xml:space="preserve">la reducción del volumen sanguíneo. </w:t>
      </w:r>
    </w:p>
    <w:p w:rsidR="0046229F" w:rsidRDefault="0046229F" w:rsidP="00886BFB">
      <w:pPr>
        <w:rPr>
          <w:sz w:val="22"/>
        </w:rPr>
      </w:pPr>
    </w:p>
    <w:p w:rsidR="0046229F" w:rsidRPr="0046229F" w:rsidRDefault="0046229F" w:rsidP="00DA0D2A">
      <w:pPr>
        <w:pStyle w:val="Ttulo2"/>
      </w:pPr>
      <w:r w:rsidRPr="0046229F">
        <w:t>Importancia de la sed en el control</w:t>
      </w:r>
      <w:r w:rsidR="00DA0D2A">
        <w:t xml:space="preserve"> </w:t>
      </w:r>
      <w:r w:rsidRPr="0046229F">
        <w:t>de la osmolaridad y la concentración</w:t>
      </w:r>
      <w:r w:rsidR="00DA0D2A">
        <w:t xml:space="preserve"> </w:t>
      </w:r>
      <w:r w:rsidRPr="0046229F">
        <w:t xml:space="preserve">de </w:t>
      </w:r>
      <w:r w:rsidR="00F728AE">
        <w:t>Na+</w:t>
      </w:r>
      <w:r w:rsidRPr="0046229F">
        <w:t xml:space="preserve"> en el </w:t>
      </w:r>
      <w:r w:rsidR="0095238C">
        <w:t>LEC</w:t>
      </w:r>
    </w:p>
    <w:p w:rsidR="00DA0D2A" w:rsidRPr="00310AC2" w:rsidRDefault="0046229F" w:rsidP="003F25DF">
      <w:pPr>
        <w:pStyle w:val="Prrafodelista"/>
        <w:numPr>
          <w:ilvl w:val="0"/>
          <w:numId w:val="43"/>
        </w:numPr>
        <w:ind w:left="360"/>
        <w:rPr>
          <w:sz w:val="22"/>
        </w:rPr>
      </w:pPr>
      <w:r w:rsidRPr="00310AC2">
        <w:rPr>
          <w:sz w:val="22"/>
        </w:rPr>
        <w:t>Los riñones minimizan la pérdida de líquido durante las deficiencias</w:t>
      </w:r>
      <w:r w:rsidR="00DA0D2A" w:rsidRPr="00310AC2">
        <w:rPr>
          <w:sz w:val="22"/>
        </w:rPr>
        <w:t xml:space="preserve"> </w:t>
      </w:r>
      <w:r w:rsidRPr="00310AC2">
        <w:rPr>
          <w:sz w:val="22"/>
        </w:rPr>
        <w:t xml:space="preserve">de agua mediante el sistema de </w:t>
      </w:r>
      <w:r w:rsidRPr="00992834">
        <w:rPr>
          <w:b/>
          <w:sz w:val="22"/>
        </w:rPr>
        <w:t>retroalimentación</w:t>
      </w:r>
      <w:r w:rsidR="00DA0D2A" w:rsidRPr="00992834">
        <w:rPr>
          <w:b/>
          <w:sz w:val="22"/>
        </w:rPr>
        <w:t xml:space="preserve"> </w:t>
      </w:r>
      <w:r w:rsidRPr="00992834">
        <w:rPr>
          <w:b/>
          <w:sz w:val="22"/>
        </w:rPr>
        <w:t>osmorreceptor-ADH</w:t>
      </w:r>
      <w:r w:rsidRPr="00310AC2">
        <w:rPr>
          <w:sz w:val="22"/>
        </w:rPr>
        <w:t xml:space="preserve">. </w:t>
      </w:r>
    </w:p>
    <w:p w:rsidR="0046229F" w:rsidRPr="00310AC2" w:rsidRDefault="00992834" w:rsidP="003F25DF">
      <w:pPr>
        <w:pStyle w:val="Prrafodelista"/>
        <w:numPr>
          <w:ilvl w:val="0"/>
          <w:numId w:val="43"/>
        </w:numPr>
        <w:ind w:left="360"/>
        <w:rPr>
          <w:sz w:val="22"/>
        </w:rPr>
      </w:pPr>
      <w:r w:rsidRPr="00992834">
        <w:rPr>
          <w:b/>
        </w:rPr>
        <w:t>S</w:t>
      </w:r>
      <w:r w:rsidR="0046229F" w:rsidRPr="00992834">
        <w:rPr>
          <w:b/>
        </w:rPr>
        <w:t>ed</w:t>
      </w:r>
      <w:r>
        <w:rPr>
          <w:sz w:val="22"/>
        </w:rPr>
        <w:t>:</w:t>
      </w:r>
      <w:r w:rsidR="0046229F" w:rsidRPr="00310AC2">
        <w:rPr>
          <w:sz w:val="22"/>
        </w:rPr>
        <w:t xml:space="preserve"> </w:t>
      </w:r>
      <w:r>
        <w:rPr>
          <w:sz w:val="22"/>
        </w:rPr>
        <w:t>D</w:t>
      </w:r>
      <w:r w:rsidR="0046229F" w:rsidRPr="00310AC2">
        <w:rPr>
          <w:sz w:val="22"/>
        </w:rPr>
        <w:t>eseo consciente de agua.</w:t>
      </w:r>
    </w:p>
    <w:p w:rsidR="00DA0D2A" w:rsidRDefault="00DA0D2A" w:rsidP="0046229F">
      <w:pPr>
        <w:rPr>
          <w:sz w:val="22"/>
        </w:rPr>
      </w:pPr>
    </w:p>
    <w:p w:rsidR="00DA0D2A" w:rsidRDefault="0046229F" w:rsidP="00DA0D2A">
      <w:pPr>
        <w:pStyle w:val="Ttulo2"/>
      </w:pPr>
      <w:r w:rsidRPr="0046229F">
        <w:t>Centros de la sed en el sistema nervioso central</w:t>
      </w:r>
      <w:r w:rsidR="00DA0D2A">
        <w:t xml:space="preserve"> </w:t>
      </w:r>
    </w:p>
    <w:p w:rsidR="002B52AB" w:rsidRPr="00831536" w:rsidRDefault="002B52AB" w:rsidP="003F25DF">
      <w:pPr>
        <w:pStyle w:val="Prrafodelista"/>
        <w:numPr>
          <w:ilvl w:val="0"/>
          <w:numId w:val="44"/>
        </w:numPr>
        <w:ind w:left="360"/>
        <w:rPr>
          <w:sz w:val="22"/>
        </w:rPr>
      </w:pPr>
      <w:r w:rsidRPr="00D011CE">
        <w:rPr>
          <w:b/>
        </w:rPr>
        <w:t>Centro de la sed</w:t>
      </w:r>
      <w:r>
        <w:rPr>
          <w:sz w:val="22"/>
        </w:rPr>
        <w:t xml:space="preserve">: </w:t>
      </w:r>
      <w:r w:rsidRPr="00831536">
        <w:rPr>
          <w:sz w:val="22"/>
        </w:rPr>
        <w:t xml:space="preserve">A nivel anterolateral en el núcleo </w:t>
      </w:r>
      <w:proofErr w:type="spellStart"/>
      <w:r w:rsidRPr="00831536">
        <w:rPr>
          <w:sz w:val="22"/>
        </w:rPr>
        <w:t>preóptico</w:t>
      </w:r>
      <w:proofErr w:type="spellEnd"/>
    </w:p>
    <w:p w:rsidR="00DA0D2A" w:rsidRPr="00831536" w:rsidRDefault="002B52AB" w:rsidP="003F25DF">
      <w:pPr>
        <w:pStyle w:val="Prrafodelista"/>
        <w:numPr>
          <w:ilvl w:val="0"/>
          <w:numId w:val="44"/>
        </w:numPr>
        <w:ind w:left="360"/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2336" behindDoc="0" locked="0" layoutInCell="1" allowOverlap="1" wp14:anchorId="4ABE773C" wp14:editId="07F122E6">
            <wp:simplePos x="0" y="0"/>
            <wp:positionH relativeFrom="column">
              <wp:posOffset>4226560</wp:posOffset>
            </wp:positionH>
            <wp:positionV relativeFrom="paragraph">
              <wp:posOffset>18415</wp:posOffset>
            </wp:positionV>
            <wp:extent cx="2972435" cy="1304925"/>
            <wp:effectExtent l="0" t="0" r="0" b="9525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72435" cy="1304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229F" w:rsidRPr="00831536">
        <w:rPr>
          <w:sz w:val="22"/>
        </w:rPr>
        <w:t>El aumento de la osmolaridad del líquido cefalorraquídeo</w:t>
      </w:r>
      <w:r w:rsidR="00DA0D2A" w:rsidRPr="00831536">
        <w:rPr>
          <w:sz w:val="22"/>
        </w:rPr>
        <w:t xml:space="preserve"> </w:t>
      </w:r>
      <w:r w:rsidR="0046229F" w:rsidRPr="00831536">
        <w:rPr>
          <w:sz w:val="22"/>
        </w:rPr>
        <w:t>en el tercer ventrículo tiene prácticamente el mismo</w:t>
      </w:r>
      <w:r w:rsidR="00DA0D2A" w:rsidRPr="00831536">
        <w:rPr>
          <w:sz w:val="22"/>
        </w:rPr>
        <w:t xml:space="preserve"> </w:t>
      </w:r>
      <w:r w:rsidR="0046229F" w:rsidRPr="00831536">
        <w:rPr>
          <w:sz w:val="22"/>
        </w:rPr>
        <w:t xml:space="preserve">efecto favorecedor de la búsqueda de agua. </w:t>
      </w:r>
    </w:p>
    <w:p w:rsidR="00DA0D2A" w:rsidRPr="0046229F" w:rsidRDefault="00DA0D2A" w:rsidP="0046229F">
      <w:pPr>
        <w:rPr>
          <w:sz w:val="22"/>
        </w:rPr>
      </w:pPr>
    </w:p>
    <w:p w:rsidR="0046229F" w:rsidRPr="0046229F" w:rsidRDefault="0046229F" w:rsidP="00DA0D2A">
      <w:pPr>
        <w:pStyle w:val="Ttulo2"/>
      </w:pPr>
      <w:r w:rsidRPr="0046229F">
        <w:t>Estímulos de la sed</w:t>
      </w:r>
    </w:p>
    <w:p w:rsidR="00DA0D2A" w:rsidRPr="002B52AB" w:rsidRDefault="0046229F" w:rsidP="003F25DF">
      <w:pPr>
        <w:pStyle w:val="Prrafodelista"/>
        <w:numPr>
          <w:ilvl w:val="0"/>
          <w:numId w:val="45"/>
        </w:numPr>
        <w:ind w:left="360"/>
        <w:rPr>
          <w:sz w:val="22"/>
        </w:rPr>
      </w:pPr>
      <w:r w:rsidRPr="002B52AB">
        <w:rPr>
          <w:sz w:val="22"/>
        </w:rPr>
        <w:t xml:space="preserve">Uno de los más importantes es el </w:t>
      </w:r>
      <w:r w:rsidRPr="002B52AB">
        <w:rPr>
          <w:b/>
          <w:sz w:val="22"/>
        </w:rPr>
        <w:t>aumento de la osmolaridad</w:t>
      </w:r>
      <w:r w:rsidR="00DA0D2A" w:rsidRPr="002B52AB">
        <w:rPr>
          <w:sz w:val="22"/>
        </w:rPr>
        <w:t xml:space="preserve"> </w:t>
      </w:r>
      <w:r w:rsidRPr="002B52AB">
        <w:rPr>
          <w:sz w:val="22"/>
        </w:rPr>
        <w:t xml:space="preserve">del </w:t>
      </w:r>
      <w:r w:rsidR="0095238C">
        <w:rPr>
          <w:sz w:val="22"/>
        </w:rPr>
        <w:t>LEC</w:t>
      </w:r>
      <w:r w:rsidRPr="002B52AB">
        <w:rPr>
          <w:sz w:val="22"/>
        </w:rPr>
        <w:t>, que provoca una deshidratación</w:t>
      </w:r>
      <w:r w:rsidR="00DA0D2A" w:rsidRPr="002B52AB">
        <w:rPr>
          <w:sz w:val="22"/>
        </w:rPr>
        <w:t xml:space="preserve"> </w:t>
      </w:r>
      <w:r w:rsidRPr="002B52AB">
        <w:rPr>
          <w:sz w:val="22"/>
        </w:rPr>
        <w:t>intracelular en los centros de la sed, lo que estimula la</w:t>
      </w:r>
      <w:r w:rsidR="00DA0D2A" w:rsidRPr="002B52AB">
        <w:rPr>
          <w:sz w:val="22"/>
        </w:rPr>
        <w:t xml:space="preserve"> </w:t>
      </w:r>
      <w:r w:rsidRPr="002B52AB">
        <w:rPr>
          <w:sz w:val="22"/>
        </w:rPr>
        <w:t xml:space="preserve">sensación de sed. </w:t>
      </w:r>
    </w:p>
    <w:p w:rsidR="002B52AB" w:rsidRDefault="002B52AB" w:rsidP="002B52AB">
      <w:pPr>
        <w:pStyle w:val="Prrafodelista"/>
        <w:ind w:left="360"/>
        <w:rPr>
          <w:sz w:val="22"/>
        </w:rPr>
      </w:pPr>
    </w:p>
    <w:p w:rsidR="0046229F" w:rsidRPr="0046229F" w:rsidRDefault="0046229F" w:rsidP="00DA0D2A">
      <w:pPr>
        <w:pStyle w:val="Ttulo3"/>
      </w:pPr>
      <w:r w:rsidRPr="0046229F">
        <w:t>Un tercer estímulo importante de la sed es la angiotensina II.</w:t>
      </w:r>
      <w:r w:rsidR="00DA0D2A">
        <w:t xml:space="preserve"> </w:t>
      </w:r>
    </w:p>
    <w:p w:rsidR="00DA0D2A" w:rsidRPr="007B107C" w:rsidRDefault="007B107C" w:rsidP="003F25DF">
      <w:pPr>
        <w:pStyle w:val="Prrafodelista"/>
        <w:numPr>
          <w:ilvl w:val="0"/>
          <w:numId w:val="46"/>
        </w:numPr>
        <w:ind w:left="360"/>
        <w:rPr>
          <w:sz w:val="22"/>
        </w:rPr>
      </w:pPr>
      <w:r w:rsidRPr="007B107C">
        <w:rPr>
          <w:b/>
          <w:sz w:val="22"/>
        </w:rPr>
        <w:t>L</w:t>
      </w:r>
      <w:r w:rsidR="0046229F" w:rsidRPr="007B107C">
        <w:rPr>
          <w:b/>
          <w:sz w:val="22"/>
        </w:rPr>
        <w:t>a angiotensina II</w:t>
      </w:r>
      <w:r w:rsidR="0046229F" w:rsidRPr="007B107C">
        <w:rPr>
          <w:sz w:val="22"/>
        </w:rPr>
        <w:t xml:space="preserve"> también</w:t>
      </w:r>
      <w:r w:rsidR="00DA0D2A" w:rsidRPr="007B107C">
        <w:rPr>
          <w:sz w:val="22"/>
        </w:rPr>
        <w:t xml:space="preserve"> la estimulan factores asociados a la</w:t>
      </w:r>
      <w:r w:rsidR="009113C1" w:rsidRPr="007B107C">
        <w:rPr>
          <w:sz w:val="22"/>
        </w:rPr>
        <w:t xml:space="preserve"> </w:t>
      </w:r>
      <w:r w:rsidR="00DA0D2A" w:rsidRPr="007B107C">
        <w:rPr>
          <w:b/>
          <w:sz w:val="22"/>
        </w:rPr>
        <w:t>hipovolemia</w:t>
      </w:r>
      <w:r w:rsidR="00DA0D2A" w:rsidRPr="007B107C">
        <w:rPr>
          <w:sz w:val="22"/>
        </w:rPr>
        <w:t xml:space="preserve"> y la </w:t>
      </w:r>
      <w:r w:rsidRPr="007B107C">
        <w:rPr>
          <w:b/>
          <w:sz w:val="22"/>
        </w:rPr>
        <w:t xml:space="preserve">P/A </w:t>
      </w:r>
      <w:r w:rsidR="00DA0D2A" w:rsidRPr="007B107C">
        <w:rPr>
          <w:b/>
          <w:sz w:val="22"/>
        </w:rPr>
        <w:t>baja</w:t>
      </w:r>
      <w:r w:rsidR="00DA0D2A" w:rsidRPr="007B107C">
        <w:rPr>
          <w:sz w:val="22"/>
        </w:rPr>
        <w:t>, su efecto sobre la sed ayuda a restaurar el volumen</w:t>
      </w:r>
      <w:r w:rsidR="009113C1" w:rsidRPr="007B107C">
        <w:rPr>
          <w:sz w:val="22"/>
        </w:rPr>
        <w:t xml:space="preserve"> </w:t>
      </w:r>
      <w:r w:rsidR="00DA0D2A" w:rsidRPr="007B107C">
        <w:rPr>
          <w:sz w:val="22"/>
        </w:rPr>
        <w:t>sanguíneo y la presión arterial hacia valores normales, junto</w:t>
      </w:r>
      <w:r w:rsidR="009113C1" w:rsidRPr="007B107C">
        <w:rPr>
          <w:sz w:val="22"/>
        </w:rPr>
        <w:t xml:space="preserve"> </w:t>
      </w:r>
      <w:r w:rsidR="00DA0D2A" w:rsidRPr="007B107C">
        <w:rPr>
          <w:sz w:val="22"/>
        </w:rPr>
        <w:t>a las otras acciones de la angiotensina II sobre los riñones</w:t>
      </w:r>
      <w:r w:rsidR="009113C1" w:rsidRPr="007B107C">
        <w:rPr>
          <w:sz w:val="22"/>
        </w:rPr>
        <w:t xml:space="preserve"> </w:t>
      </w:r>
      <w:r w:rsidR="00DA0D2A" w:rsidRPr="007B107C">
        <w:rPr>
          <w:sz w:val="22"/>
        </w:rPr>
        <w:t>para reducir la excreción de líquido.</w:t>
      </w:r>
    </w:p>
    <w:p w:rsidR="009113C1" w:rsidRPr="00DA0D2A" w:rsidRDefault="009113C1" w:rsidP="00DA0D2A">
      <w:pPr>
        <w:rPr>
          <w:sz w:val="22"/>
        </w:rPr>
      </w:pPr>
    </w:p>
    <w:p w:rsidR="00DA0D2A" w:rsidRPr="00DA0D2A" w:rsidRDefault="00DA0D2A" w:rsidP="009113C1">
      <w:pPr>
        <w:pStyle w:val="Ttulo2"/>
      </w:pPr>
      <w:r w:rsidRPr="00DA0D2A">
        <w:t>Umbral del estímulo osmolar para beber</w:t>
      </w:r>
    </w:p>
    <w:p w:rsidR="00DA0D2A" w:rsidRPr="007B107C" w:rsidRDefault="00DA0D2A" w:rsidP="003F25DF">
      <w:pPr>
        <w:pStyle w:val="Prrafodelista"/>
        <w:numPr>
          <w:ilvl w:val="0"/>
          <w:numId w:val="46"/>
        </w:numPr>
        <w:ind w:left="360"/>
        <w:rPr>
          <w:sz w:val="22"/>
        </w:rPr>
      </w:pPr>
      <w:r w:rsidRPr="00D011CE">
        <w:rPr>
          <w:b/>
          <w:sz w:val="22"/>
        </w:rPr>
        <w:t>Los riñones</w:t>
      </w:r>
      <w:r w:rsidRPr="007B107C">
        <w:rPr>
          <w:sz w:val="22"/>
        </w:rPr>
        <w:t xml:space="preserve"> deben excretar continuamente una cantidad obligatoria</w:t>
      </w:r>
      <w:r w:rsidR="009113C1" w:rsidRPr="007B107C">
        <w:rPr>
          <w:sz w:val="22"/>
        </w:rPr>
        <w:t xml:space="preserve"> </w:t>
      </w:r>
      <w:r w:rsidRPr="007B107C">
        <w:rPr>
          <w:sz w:val="22"/>
        </w:rPr>
        <w:t>de agua</w:t>
      </w:r>
      <w:r w:rsidR="00D011CE">
        <w:rPr>
          <w:sz w:val="22"/>
        </w:rPr>
        <w:t xml:space="preserve"> </w:t>
      </w:r>
      <w:r w:rsidRPr="007B107C">
        <w:rPr>
          <w:sz w:val="22"/>
        </w:rPr>
        <w:t xml:space="preserve">para </w:t>
      </w:r>
      <w:r w:rsidRPr="00D011CE">
        <w:rPr>
          <w:b/>
          <w:sz w:val="22"/>
        </w:rPr>
        <w:t>eliminar</w:t>
      </w:r>
      <w:r w:rsidR="009113C1" w:rsidRPr="00D011CE">
        <w:rPr>
          <w:b/>
          <w:sz w:val="22"/>
        </w:rPr>
        <w:t xml:space="preserve"> </w:t>
      </w:r>
      <w:r w:rsidRPr="00D011CE">
        <w:rPr>
          <w:b/>
          <w:sz w:val="22"/>
        </w:rPr>
        <w:t>el exceso de solutos</w:t>
      </w:r>
      <w:r w:rsidRPr="007B107C">
        <w:rPr>
          <w:sz w:val="22"/>
        </w:rPr>
        <w:t xml:space="preserve"> que se ingiere o produce por el metabolismo.</w:t>
      </w:r>
    </w:p>
    <w:p w:rsidR="009113C1" w:rsidRPr="007B107C" w:rsidRDefault="00DA0D2A" w:rsidP="003F25DF">
      <w:pPr>
        <w:pStyle w:val="Prrafodelista"/>
        <w:numPr>
          <w:ilvl w:val="0"/>
          <w:numId w:val="46"/>
        </w:numPr>
        <w:ind w:left="360"/>
        <w:rPr>
          <w:sz w:val="22"/>
        </w:rPr>
      </w:pPr>
      <w:r w:rsidRPr="007B107C">
        <w:rPr>
          <w:sz w:val="22"/>
        </w:rPr>
        <w:t xml:space="preserve">El agua se pierde por </w:t>
      </w:r>
      <w:r w:rsidRPr="00D011CE">
        <w:rPr>
          <w:b/>
          <w:sz w:val="22"/>
        </w:rPr>
        <w:t>evaporación</w:t>
      </w:r>
      <w:r w:rsidRPr="007B107C">
        <w:rPr>
          <w:sz w:val="22"/>
        </w:rPr>
        <w:t xml:space="preserve"> de los</w:t>
      </w:r>
      <w:r w:rsidR="009113C1" w:rsidRPr="007B107C">
        <w:rPr>
          <w:sz w:val="22"/>
        </w:rPr>
        <w:t xml:space="preserve"> </w:t>
      </w:r>
      <w:r w:rsidRPr="00D011CE">
        <w:rPr>
          <w:b/>
          <w:sz w:val="22"/>
        </w:rPr>
        <w:t>pulmones</w:t>
      </w:r>
      <w:r w:rsidRPr="007B107C">
        <w:rPr>
          <w:sz w:val="22"/>
        </w:rPr>
        <w:t xml:space="preserve"> y </w:t>
      </w:r>
      <w:r w:rsidRPr="00D011CE">
        <w:rPr>
          <w:b/>
          <w:sz w:val="22"/>
        </w:rPr>
        <w:t>aparato digestivo</w:t>
      </w:r>
      <w:r w:rsidRPr="007B107C">
        <w:rPr>
          <w:sz w:val="22"/>
        </w:rPr>
        <w:t xml:space="preserve"> y mediante la </w:t>
      </w:r>
      <w:r w:rsidRPr="00D011CE">
        <w:rPr>
          <w:b/>
          <w:sz w:val="22"/>
        </w:rPr>
        <w:t>evaporación y la</w:t>
      </w:r>
      <w:r w:rsidR="009113C1" w:rsidRPr="00D011CE">
        <w:rPr>
          <w:b/>
          <w:sz w:val="22"/>
        </w:rPr>
        <w:t xml:space="preserve"> </w:t>
      </w:r>
      <w:r w:rsidRPr="00D011CE">
        <w:rPr>
          <w:b/>
          <w:sz w:val="22"/>
        </w:rPr>
        <w:t>sudoración de la piel</w:t>
      </w:r>
      <w:r w:rsidRPr="007B107C">
        <w:rPr>
          <w:sz w:val="22"/>
        </w:rPr>
        <w:t xml:space="preserve">. </w:t>
      </w:r>
    </w:p>
    <w:p w:rsidR="009113C1" w:rsidRPr="007B107C" w:rsidRDefault="00D011CE" w:rsidP="003F25DF">
      <w:pPr>
        <w:pStyle w:val="Prrafodelista"/>
        <w:numPr>
          <w:ilvl w:val="0"/>
          <w:numId w:val="46"/>
        </w:numPr>
        <w:ind w:left="360"/>
        <w:rPr>
          <w:sz w:val="22"/>
        </w:rPr>
      </w:pPr>
      <w:r w:rsidRPr="00D011CE">
        <w:rPr>
          <w:b/>
        </w:rPr>
        <w:t>Umbral para beber</w:t>
      </w:r>
      <w:r>
        <w:rPr>
          <w:sz w:val="22"/>
        </w:rPr>
        <w:t>:</w:t>
      </w:r>
      <w:r w:rsidRPr="007B107C">
        <w:rPr>
          <w:sz w:val="22"/>
        </w:rPr>
        <w:t xml:space="preserve"> </w:t>
      </w:r>
      <w:r w:rsidR="00DA0D2A" w:rsidRPr="007B107C">
        <w:rPr>
          <w:sz w:val="22"/>
        </w:rPr>
        <w:t xml:space="preserve">Cuando la concentración de </w:t>
      </w:r>
      <w:r w:rsidR="00F728AE" w:rsidRPr="007B107C">
        <w:rPr>
          <w:sz w:val="22"/>
        </w:rPr>
        <w:t>Na+</w:t>
      </w:r>
      <w:r w:rsidR="00DA0D2A" w:rsidRPr="007B107C">
        <w:rPr>
          <w:sz w:val="22"/>
        </w:rPr>
        <w:t xml:space="preserve"> aumenta sólo alrededor</w:t>
      </w:r>
      <w:r w:rsidR="009113C1" w:rsidRPr="007B107C">
        <w:rPr>
          <w:sz w:val="22"/>
        </w:rPr>
        <w:t xml:space="preserve"> </w:t>
      </w:r>
      <w:r w:rsidR="00DA0D2A" w:rsidRPr="007B107C">
        <w:rPr>
          <w:sz w:val="22"/>
        </w:rPr>
        <w:t>de 2 mEq/1 por encima de lo normal, se activa el mecanismo</w:t>
      </w:r>
      <w:r w:rsidR="009113C1" w:rsidRPr="007B107C">
        <w:rPr>
          <w:sz w:val="22"/>
        </w:rPr>
        <w:t xml:space="preserve"> </w:t>
      </w:r>
      <w:r w:rsidR="00DA0D2A" w:rsidRPr="007B107C">
        <w:rPr>
          <w:sz w:val="22"/>
        </w:rPr>
        <w:t xml:space="preserve">de la sed que provoca el deseo de beber agua. </w:t>
      </w:r>
    </w:p>
    <w:p w:rsidR="009113C1" w:rsidRPr="007B107C" w:rsidRDefault="00DA0D2A" w:rsidP="00C3083D">
      <w:pPr>
        <w:pStyle w:val="Prrafodelista"/>
        <w:ind w:left="360"/>
        <w:rPr>
          <w:sz w:val="22"/>
        </w:rPr>
      </w:pPr>
      <w:r w:rsidRPr="007B107C">
        <w:rPr>
          <w:sz w:val="22"/>
        </w:rPr>
        <w:t xml:space="preserve"> </w:t>
      </w:r>
    </w:p>
    <w:p w:rsidR="00C3083D" w:rsidRDefault="00C3083D" w:rsidP="003F25DF">
      <w:pPr>
        <w:pStyle w:val="Prrafodelista"/>
        <w:numPr>
          <w:ilvl w:val="0"/>
          <w:numId w:val="46"/>
        </w:numPr>
        <w:ind w:left="360"/>
        <w:rPr>
          <w:sz w:val="22"/>
        </w:rPr>
      </w:pPr>
      <w:r w:rsidRPr="00C3083D">
        <w:rPr>
          <w:b/>
          <w:sz w:val="22"/>
        </w:rPr>
        <w:t>P</w:t>
      </w:r>
      <w:r w:rsidR="00DA0D2A" w:rsidRPr="00C3083D">
        <w:rPr>
          <w:b/>
          <w:sz w:val="22"/>
        </w:rPr>
        <w:t>equeños</w:t>
      </w:r>
      <w:r w:rsidR="009113C1" w:rsidRPr="00C3083D">
        <w:rPr>
          <w:b/>
          <w:sz w:val="22"/>
        </w:rPr>
        <w:t xml:space="preserve"> </w:t>
      </w:r>
      <w:r w:rsidR="00DA0D2A" w:rsidRPr="00C3083D">
        <w:rPr>
          <w:b/>
          <w:sz w:val="22"/>
        </w:rPr>
        <w:t>incrementos de la osmolaridad plasmática</w:t>
      </w:r>
      <w:r w:rsidR="00DA0D2A" w:rsidRPr="007B107C">
        <w:rPr>
          <w:sz w:val="22"/>
        </w:rPr>
        <w:t xml:space="preserve"> se siguen normalmente</w:t>
      </w:r>
      <w:r w:rsidR="009113C1" w:rsidRPr="007B107C">
        <w:rPr>
          <w:sz w:val="22"/>
        </w:rPr>
        <w:t xml:space="preserve"> </w:t>
      </w:r>
      <w:r w:rsidR="00DA0D2A" w:rsidRPr="007B107C">
        <w:rPr>
          <w:sz w:val="22"/>
        </w:rPr>
        <w:t>de la ingestión de agua, que normaliza la osmolaridad</w:t>
      </w:r>
      <w:r w:rsidR="009113C1" w:rsidRPr="007B107C">
        <w:rPr>
          <w:sz w:val="22"/>
        </w:rPr>
        <w:t xml:space="preserve"> </w:t>
      </w:r>
      <w:r w:rsidR="00DA0D2A" w:rsidRPr="007B107C">
        <w:rPr>
          <w:sz w:val="22"/>
        </w:rPr>
        <w:t xml:space="preserve">y el volumen del </w:t>
      </w:r>
      <w:r w:rsidR="0095238C">
        <w:rPr>
          <w:sz w:val="22"/>
        </w:rPr>
        <w:t>LEC</w:t>
      </w:r>
      <w:r w:rsidR="00DA0D2A" w:rsidRPr="007B107C">
        <w:rPr>
          <w:sz w:val="22"/>
        </w:rPr>
        <w:t xml:space="preserve">. </w:t>
      </w:r>
    </w:p>
    <w:p w:rsidR="00C3083D" w:rsidRPr="00C3083D" w:rsidRDefault="00C3083D" w:rsidP="00C3083D">
      <w:pPr>
        <w:pStyle w:val="Prrafodelista"/>
        <w:rPr>
          <w:sz w:val="22"/>
        </w:rPr>
      </w:pPr>
    </w:p>
    <w:p w:rsidR="009113C1" w:rsidRPr="00DA0D2A" w:rsidRDefault="009113C1" w:rsidP="00DA0D2A">
      <w:pPr>
        <w:rPr>
          <w:sz w:val="22"/>
        </w:rPr>
      </w:pPr>
    </w:p>
    <w:p w:rsidR="00DA0D2A" w:rsidRPr="009113C1" w:rsidRDefault="00C3083D" w:rsidP="009113C1">
      <w:pPr>
        <w:pStyle w:val="Ttulo2"/>
      </w:pPr>
      <w:r w:rsidRPr="009113C1">
        <w:rPr>
          <w:noProof/>
          <w:lang w:val="es-GT" w:eastAsia="es-GT"/>
        </w:rPr>
        <w:lastRenderedPageBreak/>
        <w:drawing>
          <wp:anchor distT="0" distB="0" distL="114300" distR="114300" simplePos="0" relativeHeight="251663360" behindDoc="0" locked="0" layoutInCell="1" allowOverlap="1" wp14:anchorId="48D48CD3" wp14:editId="1D2B4821">
            <wp:simplePos x="0" y="0"/>
            <wp:positionH relativeFrom="column">
              <wp:posOffset>4857750</wp:posOffset>
            </wp:positionH>
            <wp:positionV relativeFrom="paragraph">
              <wp:posOffset>-22860</wp:posOffset>
            </wp:positionV>
            <wp:extent cx="2343150" cy="2832735"/>
            <wp:effectExtent l="0" t="0" r="0" b="5715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343150" cy="2832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D2A" w:rsidRPr="009113C1">
        <w:t>Respuestas integradas de los mecanismos</w:t>
      </w:r>
      <w:r w:rsidR="009113C1" w:rsidRPr="009113C1">
        <w:t xml:space="preserve"> </w:t>
      </w:r>
      <w:r w:rsidR="00DA0D2A" w:rsidRPr="009113C1">
        <w:t>osmorreceptor-ADH y de la sed en el control</w:t>
      </w:r>
      <w:r w:rsidR="009113C1" w:rsidRPr="009113C1">
        <w:t xml:space="preserve"> </w:t>
      </w:r>
      <w:r w:rsidR="00DA0D2A" w:rsidRPr="009113C1">
        <w:t xml:space="preserve">de la osmolaridad y la concentración de </w:t>
      </w:r>
      <w:r w:rsidR="00F728AE">
        <w:t>Na+</w:t>
      </w:r>
      <w:r w:rsidR="009113C1" w:rsidRPr="009113C1">
        <w:t xml:space="preserve"> </w:t>
      </w:r>
      <w:r w:rsidR="00DA0D2A" w:rsidRPr="009113C1">
        <w:t xml:space="preserve">en el </w:t>
      </w:r>
      <w:r w:rsidR="0095238C">
        <w:t>LEC</w:t>
      </w:r>
    </w:p>
    <w:p w:rsidR="00DA0D2A" w:rsidRPr="00C3083D" w:rsidRDefault="0095238C" w:rsidP="003F25DF">
      <w:pPr>
        <w:pStyle w:val="Prrafodelista"/>
        <w:numPr>
          <w:ilvl w:val="0"/>
          <w:numId w:val="47"/>
        </w:numPr>
        <w:ind w:left="360"/>
        <w:rPr>
          <w:sz w:val="22"/>
        </w:rPr>
      </w:pPr>
      <w:r>
        <w:rPr>
          <w:sz w:val="22"/>
        </w:rPr>
        <w:t>L</w:t>
      </w:r>
      <w:r w:rsidR="00DA0D2A" w:rsidRPr="00C3083D">
        <w:rPr>
          <w:sz w:val="22"/>
        </w:rPr>
        <w:t xml:space="preserve">os </w:t>
      </w:r>
      <w:r w:rsidR="00DA0D2A" w:rsidRPr="0095238C">
        <w:rPr>
          <w:b/>
          <w:sz w:val="22"/>
        </w:rPr>
        <w:t>mecanismos osmorreceptor-ADH</w:t>
      </w:r>
      <w:r w:rsidR="009113C1" w:rsidRPr="00C3083D">
        <w:rPr>
          <w:sz w:val="22"/>
        </w:rPr>
        <w:t xml:space="preserve"> </w:t>
      </w:r>
      <w:r w:rsidR="00DA0D2A" w:rsidRPr="00C3083D">
        <w:rPr>
          <w:sz w:val="22"/>
        </w:rPr>
        <w:t xml:space="preserve">y de la </w:t>
      </w:r>
      <w:r w:rsidR="00DA0D2A" w:rsidRPr="0095238C">
        <w:rPr>
          <w:b/>
          <w:sz w:val="22"/>
        </w:rPr>
        <w:t>sed</w:t>
      </w:r>
      <w:r w:rsidR="00DA0D2A" w:rsidRPr="00C3083D">
        <w:rPr>
          <w:sz w:val="22"/>
        </w:rPr>
        <w:t xml:space="preserve"> trabajan en paralelo para regular la </w:t>
      </w:r>
      <w:r w:rsidR="00DA0D2A" w:rsidRPr="0095238C">
        <w:rPr>
          <w:sz w:val="22"/>
          <w:u w:val="single"/>
        </w:rPr>
        <w:t>osmolaridad</w:t>
      </w:r>
      <w:r w:rsidR="00DA0D2A" w:rsidRPr="00C3083D">
        <w:rPr>
          <w:sz w:val="22"/>
        </w:rPr>
        <w:t xml:space="preserve"> y </w:t>
      </w:r>
      <w:r w:rsidR="00DA0D2A" w:rsidRPr="0095238C">
        <w:rPr>
          <w:sz w:val="22"/>
          <w:u w:val="single"/>
        </w:rPr>
        <w:t xml:space="preserve">concentración de </w:t>
      </w:r>
      <w:r w:rsidR="00F728AE" w:rsidRPr="0095238C">
        <w:rPr>
          <w:sz w:val="22"/>
          <w:u w:val="single"/>
        </w:rPr>
        <w:t>Na+</w:t>
      </w:r>
      <w:r w:rsidR="00DA0D2A" w:rsidRPr="00C3083D">
        <w:rPr>
          <w:sz w:val="22"/>
        </w:rPr>
        <w:t xml:space="preserve"> del </w:t>
      </w:r>
      <w:r w:rsidRPr="0095238C">
        <w:rPr>
          <w:sz w:val="22"/>
          <w:u w:val="single"/>
        </w:rPr>
        <w:t>LEC</w:t>
      </w:r>
      <w:r w:rsidR="00DA0D2A" w:rsidRPr="00C3083D">
        <w:rPr>
          <w:sz w:val="22"/>
        </w:rPr>
        <w:t>.</w:t>
      </w:r>
      <w:r w:rsidR="009113C1" w:rsidRPr="00C3083D">
        <w:rPr>
          <w:sz w:val="22"/>
        </w:rPr>
        <w:t xml:space="preserve"> </w:t>
      </w:r>
    </w:p>
    <w:p w:rsidR="00DA0D2A" w:rsidRPr="00C3083D" w:rsidRDefault="0095238C" w:rsidP="003F25DF">
      <w:pPr>
        <w:pStyle w:val="Prrafodelista"/>
        <w:numPr>
          <w:ilvl w:val="0"/>
          <w:numId w:val="47"/>
        </w:numPr>
        <w:ind w:left="360"/>
        <w:rPr>
          <w:sz w:val="22"/>
        </w:rPr>
      </w:pPr>
      <w:r w:rsidRPr="0095238C">
        <w:rPr>
          <w:b/>
          <w:sz w:val="22"/>
        </w:rPr>
        <w:t>L</w:t>
      </w:r>
      <w:r w:rsidR="00DA0D2A" w:rsidRPr="0095238C">
        <w:rPr>
          <w:b/>
          <w:sz w:val="22"/>
        </w:rPr>
        <w:t>a ingestión</w:t>
      </w:r>
      <w:r w:rsidR="009113C1" w:rsidRPr="0095238C">
        <w:rPr>
          <w:b/>
          <w:sz w:val="22"/>
        </w:rPr>
        <w:t xml:space="preserve"> </w:t>
      </w:r>
      <w:r w:rsidR="00DA0D2A" w:rsidRPr="0095238C">
        <w:rPr>
          <w:b/>
          <w:sz w:val="22"/>
        </w:rPr>
        <w:t xml:space="preserve">de </w:t>
      </w:r>
      <w:r w:rsidR="00F728AE" w:rsidRPr="0095238C">
        <w:rPr>
          <w:b/>
          <w:sz w:val="22"/>
        </w:rPr>
        <w:t>Na+</w:t>
      </w:r>
      <w:r w:rsidR="00DA0D2A" w:rsidRPr="00C3083D">
        <w:rPr>
          <w:sz w:val="22"/>
        </w:rPr>
        <w:t xml:space="preserve"> de hasta </w:t>
      </w:r>
      <w:r w:rsidRPr="0095238C">
        <w:rPr>
          <w:b/>
          <w:sz w:val="22"/>
        </w:rPr>
        <w:t>6x</w:t>
      </w:r>
      <w:r>
        <w:rPr>
          <w:sz w:val="22"/>
        </w:rPr>
        <w:t xml:space="preserve"> </w:t>
      </w:r>
      <w:r w:rsidR="00DA0D2A" w:rsidRPr="00C3083D">
        <w:rPr>
          <w:sz w:val="22"/>
        </w:rPr>
        <w:t>lo normal</w:t>
      </w:r>
      <w:r w:rsidR="009113C1" w:rsidRPr="00C3083D">
        <w:rPr>
          <w:sz w:val="22"/>
        </w:rPr>
        <w:t xml:space="preserve"> </w:t>
      </w:r>
      <w:r w:rsidR="009113C1" w:rsidRPr="0074018F">
        <w:rPr>
          <w:sz w:val="22"/>
          <w:u w:val="single"/>
        </w:rPr>
        <w:t>ti</w:t>
      </w:r>
      <w:r w:rsidR="00DA0D2A" w:rsidRPr="0074018F">
        <w:rPr>
          <w:sz w:val="22"/>
          <w:u w:val="single"/>
        </w:rPr>
        <w:t>ene sólo un pequeño efecto sobre la concentración plasmática</w:t>
      </w:r>
      <w:r w:rsidR="009113C1" w:rsidRPr="0074018F">
        <w:rPr>
          <w:sz w:val="22"/>
          <w:u w:val="single"/>
        </w:rPr>
        <w:t xml:space="preserve"> </w:t>
      </w:r>
      <w:r w:rsidR="00DA0D2A" w:rsidRPr="0074018F">
        <w:rPr>
          <w:sz w:val="22"/>
          <w:u w:val="single"/>
        </w:rPr>
        <w:t xml:space="preserve">de </w:t>
      </w:r>
      <w:r w:rsidR="00F728AE" w:rsidRPr="0074018F">
        <w:rPr>
          <w:sz w:val="22"/>
          <w:u w:val="single"/>
        </w:rPr>
        <w:t>Na+</w:t>
      </w:r>
      <w:r w:rsidR="00DA0D2A" w:rsidRPr="00C3083D">
        <w:rPr>
          <w:sz w:val="22"/>
        </w:rPr>
        <w:t xml:space="preserve"> mientras los mecanismos de la ADH y de la sed</w:t>
      </w:r>
      <w:r w:rsidR="009113C1" w:rsidRPr="00C3083D">
        <w:rPr>
          <w:sz w:val="22"/>
        </w:rPr>
        <w:t xml:space="preserve"> fu</w:t>
      </w:r>
      <w:r w:rsidR="00DA0D2A" w:rsidRPr="00C3083D">
        <w:rPr>
          <w:sz w:val="22"/>
        </w:rPr>
        <w:t>ncionen normalmente.</w:t>
      </w:r>
    </w:p>
    <w:p w:rsidR="009113C1" w:rsidRDefault="009113C1" w:rsidP="00C3083D">
      <w:pPr>
        <w:rPr>
          <w:sz w:val="22"/>
        </w:rPr>
      </w:pPr>
    </w:p>
    <w:p w:rsidR="009113C1" w:rsidRPr="00C3083D" w:rsidRDefault="0074018F" w:rsidP="003F25DF">
      <w:pPr>
        <w:pStyle w:val="Prrafodelista"/>
        <w:numPr>
          <w:ilvl w:val="0"/>
          <w:numId w:val="47"/>
        </w:numPr>
        <w:ind w:left="360"/>
        <w:rPr>
          <w:sz w:val="22"/>
        </w:rPr>
      </w:pPr>
      <w:r w:rsidRPr="0074018F">
        <w:rPr>
          <w:b/>
          <w:sz w:val="22"/>
        </w:rPr>
        <w:t xml:space="preserve">Si el </w:t>
      </w:r>
      <w:r w:rsidR="00DA0D2A" w:rsidRPr="0074018F">
        <w:rPr>
          <w:b/>
          <w:sz w:val="22"/>
        </w:rPr>
        <w:t>mecanismo de la ADH o de la sed fallan</w:t>
      </w:r>
      <w:r w:rsidR="00DA0D2A" w:rsidRPr="00C3083D">
        <w:rPr>
          <w:sz w:val="22"/>
        </w:rPr>
        <w:t xml:space="preserve">, </w:t>
      </w:r>
      <w:r w:rsidR="00DA0D2A" w:rsidRPr="0074018F">
        <w:rPr>
          <w:sz w:val="22"/>
          <w:u w:val="single"/>
        </w:rPr>
        <w:t>el otro</w:t>
      </w:r>
      <w:r w:rsidR="009113C1" w:rsidRPr="0074018F">
        <w:rPr>
          <w:sz w:val="22"/>
          <w:u w:val="single"/>
        </w:rPr>
        <w:t xml:space="preserve"> </w:t>
      </w:r>
      <w:r w:rsidR="00DA0D2A" w:rsidRPr="0074018F">
        <w:rPr>
          <w:sz w:val="22"/>
          <w:u w:val="single"/>
        </w:rPr>
        <w:t>puede controlar</w:t>
      </w:r>
      <w:r w:rsidR="00DA0D2A" w:rsidRPr="00C3083D">
        <w:rPr>
          <w:sz w:val="22"/>
        </w:rPr>
        <w:t xml:space="preserve"> la osmolaridad y la concentración</w:t>
      </w:r>
      <w:r w:rsidR="009113C1" w:rsidRPr="00C3083D">
        <w:rPr>
          <w:sz w:val="22"/>
        </w:rPr>
        <w:t xml:space="preserve"> </w:t>
      </w:r>
      <w:r w:rsidR="00DA0D2A" w:rsidRPr="00C3083D">
        <w:rPr>
          <w:sz w:val="22"/>
        </w:rPr>
        <w:t xml:space="preserve">de </w:t>
      </w:r>
      <w:r w:rsidR="00F728AE" w:rsidRPr="00C3083D">
        <w:rPr>
          <w:sz w:val="22"/>
        </w:rPr>
        <w:t>Na+</w:t>
      </w:r>
      <w:r w:rsidR="00DA0D2A" w:rsidRPr="00C3083D">
        <w:rPr>
          <w:sz w:val="22"/>
        </w:rPr>
        <w:t xml:space="preserve"> del </w:t>
      </w:r>
      <w:r w:rsidR="0095238C">
        <w:rPr>
          <w:sz w:val="22"/>
        </w:rPr>
        <w:t>LEC</w:t>
      </w:r>
      <w:r w:rsidR="00DA0D2A" w:rsidRPr="00C3083D">
        <w:rPr>
          <w:sz w:val="22"/>
        </w:rPr>
        <w:t xml:space="preserve"> con eficacia, siempre que </w:t>
      </w:r>
      <w:r w:rsidR="00DA0D2A" w:rsidRPr="0074018F">
        <w:rPr>
          <w:b/>
          <w:sz w:val="22"/>
        </w:rPr>
        <w:t>se ingiera suficiente líquido</w:t>
      </w:r>
      <w:r w:rsidR="00DA0D2A" w:rsidRPr="00C3083D">
        <w:rPr>
          <w:sz w:val="22"/>
        </w:rPr>
        <w:t xml:space="preserve"> para equilibrar</w:t>
      </w:r>
      <w:r w:rsidR="009113C1" w:rsidRPr="00C3083D">
        <w:rPr>
          <w:sz w:val="22"/>
        </w:rPr>
        <w:t xml:space="preserve"> </w:t>
      </w:r>
      <w:r w:rsidR="00DA0D2A" w:rsidRPr="00C3083D">
        <w:rPr>
          <w:sz w:val="22"/>
        </w:rPr>
        <w:t>el volumen obligatorio de orina y las pérdidas de agua</w:t>
      </w:r>
      <w:r w:rsidR="009113C1" w:rsidRPr="00C3083D">
        <w:rPr>
          <w:sz w:val="22"/>
        </w:rPr>
        <w:t xml:space="preserve"> </w:t>
      </w:r>
      <w:r w:rsidR="00DA0D2A" w:rsidRPr="00C3083D">
        <w:rPr>
          <w:sz w:val="22"/>
        </w:rPr>
        <w:t xml:space="preserve">diarias. </w:t>
      </w:r>
    </w:p>
    <w:p w:rsidR="009113C1" w:rsidRPr="0074018F" w:rsidRDefault="00DA0D2A" w:rsidP="003F25DF">
      <w:pPr>
        <w:pStyle w:val="Prrafodelista"/>
        <w:numPr>
          <w:ilvl w:val="0"/>
          <w:numId w:val="47"/>
        </w:numPr>
        <w:ind w:left="360"/>
        <w:rPr>
          <w:sz w:val="22"/>
        </w:rPr>
      </w:pPr>
      <w:r w:rsidRPr="0074018F">
        <w:rPr>
          <w:sz w:val="22"/>
        </w:rPr>
        <w:t xml:space="preserve">Pero </w:t>
      </w:r>
      <w:r w:rsidRPr="0074018F">
        <w:rPr>
          <w:b/>
          <w:sz w:val="22"/>
        </w:rPr>
        <w:t>si fallan los mecanismos de la ADH y de la</w:t>
      </w:r>
      <w:r w:rsidR="009113C1" w:rsidRPr="0074018F">
        <w:rPr>
          <w:b/>
          <w:sz w:val="22"/>
        </w:rPr>
        <w:t xml:space="preserve"> </w:t>
      </w:r>
      <w:r w:rsidRPr="0074018F">
        <w:rPr>
          <w:b/>
          <w:sz w:val="22"/>
        </w:rPr>
        <w:t>sed</w:t>
      </w:r>
      <w:r w:rsidRPr="0074018F">
        <w:rPr>
          <w:sz w:val="22"/>
        </w:rPr>
        <w:t>, ningún otro mecanismo</w:t>
      </w:r>
      <w:r w:rsidR="009113C1" w:rsidRPr="0074018F">
        <w:rPr>
          <w:sz w:val="22"/>
        </w:rPr>
        <w:t xml:space="preserve"> </w:t>
      </w:r>
      <w:r w:rsidRPr="0074018F">
        <w:rPr>
          <w:sz w:val="22"/>
        </w:rPr>
        <w:t>de retroalimentación es capaz de regular adecuadamente la</w:t>
      </w:r>
      <w:r w:rsidR="009113C1" w:rsidRPr="0074018F">
        <w:rPr>
          <w:sz w:val="22"/>
        </w:rPr>
        <w:t xml:space="preserve"> </w:t>
      </w:r>
      <w:r w:rsidRPr="0074018F">
        <w:rPr>
          <w:sz w:val="22"/>
        </w:rPr>
        <w:t xml:space="preserve">osmolaridad ni la concentración plasmática de </w:t>
      </w:r>
      <w:r w:rsidR="00F728AE" w:rsidRPr="0074018F">
        <w:rPr>
          <w:sz w:val="22"/>
        </w:rPr>
        <w:t>Na+</w:t>
      </w:r>
      <w:r w:rsidRPr="0074018F">
        <w:rPr>
          <w:sz w:val="22"/>
        </w:rPr>
        <w:t>.</w:t>
      </w:r>
      <w:r w:rsidR="009113C1" w:rsidRPr="0074018F">
        <w:rPr>
          <w:sz w:val="22"/>
        </w:rPr>
        <w:t xml:space="preserve"> </w:t>
      </w:r>
    </w:p>
    <w:p w:rsidR="009113C1" w:rsidRDefault="009113C1" w:rsidP="00DA0D2A">
      <w:pPr>
        <w:rPr>
          <w:sz w:val="22"/>
        </w:rPr>
      </w:pPr>
    </w:p>
    <w:p w:rsidR="00DA0D2A" w:rsidRPr="00DA0D2A" w:rsidRDefault="00DA0D2A" w:rsidP="009113C1">
      <w:pPr>
        <w:pStyle w:val="Ttulo3"/>
      </w:pPr>
      <w:r w:rsidRPr="00DA0D2A">
        <w:t>Función de la angiotensina II y de la aldosterona</w:t>
      </w:r>
      <w:r w:rsidR="009113C1">
        <w:t xml:space="preserve"> </w:t>
      </w:r>
      <w:r w:rsidRPr="00DA0D2A">
        <w:t xml:space="preserve">en el control de la osmolaridad y la concentración de </w:t>
      </w:r>
      <w:r w:rsidR="00F728AE">
        <w:t>Na+</w:t>
      </w:r>
      <w:r w:rsidR="009113C1">
        <w:t xml:space="preserve"> </w:t>
      </w:r>
      <w:r w:rsidRPr="00DA0D2A">
        <w:t xml:space="preserve">en el </w:t>
      </w:r>
      <w:r w:rsidR="0095238C">
        <w:t>LEC</w:t>
      </w:r>
    </w:p>
    <w:p w:rsidR="009113C1" w:rsidRPr="00C3083D" w:rsidRDefault="009113C1" w:rsidP="003F25DF">
      <w:pPr>
        <w:pStyle w:val="Prrafodelista"/>
        <w:numPr>
          <w:ilvl w:val="0"/>
          <w:numId w:val="48"/>
        </w:numPr>
        <w:ind w:left="360"/>
        <w:rPr>
          <w:sz w:val="22"/>
        </w:rPr>
      </w:pPr>
      <w:r w:rsidRPr="00C3083D">
        <w:rPr>
          <w:sz w:val="22"/>
        </w:rPr>
        <w:t>L</w:t>
      </w:r>
      <w:r w:rsidR="00DA0D2A" w:rsidRPr="00C3083D">
        <w:rPr>
          <w:sz w:val="22"/>
        </w:rPr>
        <w:t xml:space="preserve">a </w:t>
      </w:r>
      <w:r w:rsidR="00DA0D2A" w:rsidRPr="00F73D3F">
        <w:rPr>
          <w:b/>
          <w:sz w:val="22"/>
        </w:rPr>
        <w:t>angiotensina II</w:t>
      </w:r>
      <w:r w:rsidRPr="00F73D3F">
        <w:rPr>
          <w:b/>
          <w:sz w:val="22"/>
        </w:rPr>
        <w:t xml:space="preserve"> y</w:t>
      </w:r>
      <w:r w:rsidR="00DA0D2A" w:rsidRPr="00F73D3F">
        <w:rPr>
          <w:b/>
          <w:sz w:val="22"/>
        </w:rPr>
        <w:t xml:space="preserve"> aldosterona</w:t>
      </w:r>
      <w:r w:rsidR="00DA0D2A" w:rsidRPr="00C3083D">
        <w:rPr>
          <w:sz w:val="22"/>
        </w:rPr>
        <w:t xml:space="preserve"> desempeñan funciones importantes en</w:t>
      </w:r>
      <w:r w:rsidRPr="00C3083D">
        <w:rPr>
          <w:sz w:val="22"/>
        </w:rPr>
        <w:t xml:space="preserve"> </w:t>
      </w:r>
      <w:r w:rsidR="00DA0D2A" w:rsidRPr="00C3083D">
        <w:rPr>
          <w:sz w:val="22"/>
        </w:rPr>
        <w:t xml:space="preserve">la </w:t>
      </w:r>
      <w:r w:rsidR="00DA0D2A" w:rsidRPr="00F73D3F">
        <w:rPr>
          <w:b/>
          <w:sz w:val="22"/>
        </w:rPr>
        <w:t xml:space="preserve">regulación de la reabsorción de </w:t>
      </w:r>
      <w:r w:rsidR="00F728AE" w:rsidRPr="00F73D3F">
        <w:rPr>
          <w:b/>
          <w:sz w:val="22"/>
        </w:rPr>
        <w:t>Na+</w:t>
      </w:r>
      <w:r w:rsidR="00DA0D2A" w:rsidRPr="00C3083D">
        <w:rPr>
          <w:sz w:val="22"/>
        </w:rPr>
        <w:t xml:space="preserve"> en los túbulos renales. </w:t>
      </w:r>
    </w:p>
    <w:p w:rsidR="009113C1" w:rsidRPr="00C3083D" w:rsidRDefault="00F73D3F" w:rsidP="003F25DF">
      <w:pPr>
        <w:pStyle w:val="Prrafodelista"/>
        <w:numPr>
          <w:ilvl w:val="0"/>
          <w:numId w:val="48"/>
        </w:numPr>
        <w:ind w:left="360"/>
        <w:rPr>
          <w:sz w:val="22"/>
        </w:rPr>
      </w:pPr>
      <w:r>
        <w:rPr>
          <w:sz w:val="22"/>
        </w:rPr>
        <w:t xml:space="preserve">Si </w:t>
      </w:r>
      <w:r w:rsidR="00DA0D2A" w:rsidRPr="00F73D3F">
        <w:rPr>
          <w:b/>
          <w:sz w:val="22"/>
        </w:rPr>
        <w:t xml:space="preserve">ingestión de </w:t>
      </w:r>
      <w:r w:rsidR="00F728AE" w:rsidRPr="00F73D3F">
        <w:rPr>
          <w:b/>
          <w:sz w:val="22"/>
        </w:rPr>
        <w:t>Na+</w:t>
      </w:r>
      <w:r w:rsidR="00DA0D2A" w:rsidRPr="00F73D3F">
        <w:rPr>
          <w:b/>
          <w:sz w:val="22"/>
        </w:rPr>
        <w:t xml:space="preserve"> es baja</w:t>
      </w:r>
      <w:r>
        <w:rPr>
          <w:b/>
          <w:sz w:val="22"/>
        </w:rPr>
        <w:t xml:space="preserve"> </w:t>
      </w:r>
      <w:r w:rsidRPr="00F73D3F">
        <w:rPr>
          <w:b/>
          <w:sz w:val="22"/>
        </w:rPr>
        <w:sym w:font="Wingdings" w:char="F0E0"/>
      </w:r>
      <w:r w:rsidR="00DA0D2A" w:rsidRPr="00C3083D">
        <w:rPr>
          <w:sz w:val="22"/>
        </w:rPr>
        <w:t xml:space="preserve"> </w:t>
      </w:r>
      <w:r>
        <w:rPr>
          <w:sz w:val="22"/>
        </w:rPr>
        <w:t>↑ de ellas, estimula</w:t>
      </w:r>
      <w:r w:rsidR="00DA0D2A" w:rsidRPr="00C3083D">
        <w:rPr>
          <w:sz w:val="22"/>
        </w:rPr>
        <w:t xml:space="preserve"> la </w:t>
      </w:r>
      <w:r w:rsidR="00DA0D2A" w:rsidRPr="00F73D3F">
        <w:rPr>
          <w:b/>
          <w:sz w:val="22"/>
        </w:rPr>
        <w:t xml:space="preserve">reabsorción de </w:t>
      </w:r>
      <w:r w:rsidR="00F728AE" w:rsidRPr="00F73D3F">
        <w:rPr>
          <w:b/>
          <w:sz w:val="22"/>
        </w:rPr>
        <w:t>Na+</w:t>
      </w:r>
      <w:r w:rsidR="009113C1" w:rsidRPr="00C3083D">
        <w:rPr>
          <w:sz w:val="22"/>
        </w:rPr>
        <w:t xml:space="preserve"> </w:t>
      </w:r>
      <w:r w:rsidRPr="00F73D3F">
        <w:rPr>
          <w:b/>
          <w:sz w:val="22"/>
        </w:rPr>
        <w:t>renal</w:t>
      </w:r>
      <w:r>
        <w:rPr>
          <w:sz w:val="22"/>
        </w:rPr>
        <w:t xml:space="preserve"> impidiendo</w:t>
      </w:r>
      <w:r w:rsidR="00DA0D2A" w:rsidRPr="00C3083D">
        <w:rPr>
          <w:sz w:val="22"/>
        </w:rPr>
        <w:t xml:space="preserve"> pérdidas importantes de</w:t>
      </w:r>
      <w:r w:rsidR="009113C1" w:rsidRPr="00C3083D">
        <w:rPr>
          <w:sz w:val="22"/>
        </w:rPr>
        <w:t xml:space="preserve"> </w:t>
      </w:r>
      <w:r w:rsidR="00F728AE" w:rsidRPr="00C3083D">
        <w:rPr>
          <w:sz w:val="22"/>
        </w:rPr>
        <w:t>Na+</w:t>
      </w:r>
      <w:r w:rsidR="00DA0D2A" w:rsidRPr="00C3083D">
        <w:rPr>
          <w:sz w:val="22"/>
        </w:rPr>
        <w:t xml:space="preserve">, incluso aunque la </w:t>
      </w:r>
      <w:r w:rsidR="00DA0D2A" w:rsidRPr="00F73D3F">
        <w:rPr>
          <w:sz w:val="22"/>
          <w:u w:val="single"/>
        </w:rPr>
        <w:t xml:space="preserve">ingestión de </w:t>
      </w:r>
      <w:r w:rsidR="00F728AE" w:rsidRPr="00F73D3F">
        <w:rPr>
          <w:sz w:val="22"/>
          <w:u w:val="single"/>
        </w:rPr>
        <w:t>Na+</w:t>
      </w:r>
      <w:r w:rsidR="00DA0D2A" w:rsidRPr="00F73D3F">
        <w:rPr>
          <w:sz w:val="22"/>
          <w:u w:val="single"/>
        </w:rPr>
        <w:t xml:space="preserve"> pueda ser tan sólo</w:t>
      </w:r>
      <w:r w:rsidR="009113C1" w:rsidRPr="00F73D3F">
        <w:rPr>
          <w:sz w:val="22"/>
          <w:u w:val="single"/>
        </w:rPr>
        <w:t xml:space="preserve"> </w:t>
      </w:r>
      <w:r w:rsidR="00DA0D2A" w:rsidRPr="00F73D3F">
        <w:rPr>
          <w:sz w:val="22"/>
          <w:u w:val="single"/>
        </w:rPr>
        <w:t>de un 10%</w:t>
      </w:r>
      <w:r w:rsidR="00DA0D2A" w:rsidRPr="00C3083D">
        <w:rPr>
          <w:sz w:val="22"/>
        </w:rPr>
        <w:t xml:space="preserve"> de lo normal. </w:t>
      </w:r>
    </w:p>
    <w:p w:rsidR="009113C1" w:rsidRPr="00C3083D" w:rsidRDefault="00F73D3F" w:rsidP="003F25DF">
      <w:pPr>
        <w:pStyle w:val="Prrafodelista"/>
        <w:numPr>
          <w:ilvl w:val="0"/>
          <w:numId w:val="48"/>
        </w:numPr>
        <w:ind w:left="360"/>
        <w:rPr>
          <w:sz w:val="22"/>
        </w:rPr>
      </w:pPr>
      <w:r>
        <w:rPr>
          <w:sz w:val="22"/>
        </w:rPr>
        <w:t xml:space="preserve">Si </w:t>
      </w:r>
      <w:r w:rsidR="00DA0D2A" w:rsidRPr="00F73D3F">
        <w:rPr>
          <w:b/>
          <w:sz w:val="22"/>
        </w:rPr>
        <w:t>ingestión</w:t>
      </w:r>
      <w:r w:rsidR="009113C1" w:rsidRPr="00F73D3F">
        <w:rPr>
          <w:b/>
          <w:sz w:val="22"/>
        </w:rPr>
        <w:t xml:space="preserve"> </w:t>
      </w:r>
      <w:r w:rsidR="00DA0D2A" w:rsidRPr="00F73D3F">
        <w:rPr>
          <w:b/>
          <w:sz w:val="22"/>
        </w:rPr>
        <w:t xml:space="preserve">elevada de </w:t>
      </w:r>
      <w:r w:rsidR="00F728AE" w:rsidRPr="00F73D3F">
        <w:rPr>
          <w:b/>
          <w:sz w:val="22"/>
        </w:rPr>
        <w:t>Na+</w:t>
      </w:r>
      <w:r>
        <w:rPr>
          <w:b/>
          <w:sz w:val="22"/>
        </w:rPr>
        <w:t xml:space="preserve"> </w:t>
      </w:r>
      <w:r w:rsidRPr="00F73D3F">
        <w:rPr>
          <w:b/>
          <w:sz w:val="22"/>
        </w:rPr>
        <w:sym w:font="Wingdings" w:char="F0E0"/>
      </w:r>
      <w:r w:rsidR="00DA0D2A" w:rsidRPr="00C3083D">
        <w:rPr>
          <w:sz w:val="22"/>
        </w:rPr>
        <w:t xml:space="preserve"> </w:t>
      </w:r>
      <w:r>
        <w:rPr>
          <w:sz w:val="22"/>
        </w:rPr>
        <w:t xml:space="preserve">↓ de ellas, </w:t>
      </w:r>
      <w:r w:rsidR="00DA0D2A" w:rsidRPr="00C3083D">
        <w:rPr>
          <w:sz w:val="22"/>
        </w:rPr>
        <w:t xml:space="preserve">permite a los riñones </w:t>
      </w:r>
      <w:r w:rsidR="00DA0D2A" w:rsidRPr="00F73D3F">
        <w:rPr>
          <w:b/>
          <w:sz w:val="22"/>
        </w:rPr>
        <w:t xml:space="preserve">excretar grandes cantidades de </w:t>
      </w:r>
      <w:r w:rsidR="00F728AE" w:rsidRPr="00F73D3F">
        <w:rPr>
          <w:b/>
          <w:sz w:val="22"/>
        </w:rPr>
        <w:t>Na+</w:t>
      </w:r>
      <w:r w:rsidR="00DA0D2A" w:rsidRPr="00C3083D">
        <w:rPr>
          <w:sz w:val="22"/>
        </w:rPr>
        <w:t>.</w:t>
      </w:r>
      <w:r w:rsidR="009113C1" w:rsidRPr="00C3083D">
        <w:rPr>
          <w:sz w:val="22"/>
        </w:rPr>
        <w:t xml:space="preserve"> </w:t>
      </w:r>
    </w:p>
    <w:p w:rsidR="00F73D3F" w:rsidRDefault="00F73D3F" w:rsidP="00F73D3F">
      <w:pPr>
        <w:pStyle w:val="Prrafodelista"/>
        <w:ind w:left="360"/>
        <w:rPr>
          <w:sz w:val="22"/>
        </w:rPr>
      </w:pPr>
    </w:p>
    <w:p w:rsidR="00F46C24" w:rsidRDefault="000B6940" w:rsidP="003F25DF">
      <w:pPr>
        <w:pStyle w:val="Prrafodelista"/>
        <w:numPr>
          <w:ilvl w:val="0"/>
          <w:numId w:val="48"/>
        </w:numPr>
        <w:ind w:left="360"/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4384" behindDoc="0" locked="0" layoutInCell="1" allowOverlap="1" wp14:anchorId="3147BECE" wp14:editId="286FBDB4">
            <wp:simplePos x="0" y="0"/>
            <wp:positionH relativeFrom="column">
              <wp:posOffset>4667250</wp:posOffset>
            </wp:positionH>
            <wp:positionV relativeFrom="paragraph">
              <wp:posOffset>10160</wp:posOffset>
            </wp:positionV>
            <wp:extent cx="2428875" cy="2005330"/>
            <wp:effectExtent l="0" t="0" r="9525" b="0"/>
            <wp:wrapSquare wrapText="bothSides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28875" cy="2005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6C24">
        <w:rPr>
          <w:sz w:val="22"/>
        </w:rPr>
        <w:t>E</w:t>
      </w:r>
      <w:r w:rsidR="00DA0D2A" w:rsidRPr="00C3083D">
        <w:rPr>
          <w:sz w:val="22"/>
        </w:rPr>
        <w:t xml:space="preserve">stas hormonas </w:t>
      </w:r>
      <w:r w:rsidR="00DA0D2A" w:rsidRPr="00F46C24">
        <w:rPr>
          <w:b/>
          <w:sz w:val="22"/>
        </w:rPr>
        <w:t>aumentan la</w:t>
      </w:r>
      <w:r w:rsidRPr="00F46C24">
        <w:rPr>
          <w:b/>
          <w:sz w:val="22"/>
        </w:rPr>
        <w:t xml:space="preserve"> </w:t>
      </w:r>
      <w:r w:rsidR="00DA0D2A" w:rsidRPr="00F46C24">
        <w:rPr>
          <w:b/>
          <w:sz w:val="22"/>
        </w:rPr>
        <w:t xml:space="preserve">cantidad de </w:t>
      </w:r>
      <w:r w:rsidR="00F728AE" w:rsidRPr="00F46C24">
        <w:rPr>
          <w:b/>
          <w:sz w:val="22"/>
        </w:rPr>
        <w:t>Na+</w:t>
      </w:r>
      <w:r w:rsidR="00DA0D2A" w:rsidRPr="00F46C24">
        <w:rPr>
          <w:b/>
          <w:sz w:val="22"/>
        </w:rPr>
        <w:t xml:space="preserve"> en el </w:t>
      </w:r>
      <w:r w:rsidR="0095238C" w:rsidRPr="00F46C24">
        <w:rPr>
          <w:b/>
          <w:sz w:val="22"/>
        </w:rPr>
        <w:t>LEC</w:t>
      </w:r>
      <w:r w:rsidR="00DA0D2A" w:rsidRPr="00C3083D">
        <w:rPr>
          <w:sz w:val="22"/>
        </w:rPr>
        <w:t xml:space="preserve">, también </w:t>
      </w:r>
      <w:r w:rsidR="00DA0D2A" w:rsidRPr="00F46C24">
        <w:rPr>
          <w:b/>
          <w:sz w:val="22"/>
        </w:rPr>
        <w:t>aumentan</w:t>
      </w:r>
      <w:r w:rsidRPr="00F46C24">
        <w:rPr>
          <w:b/>
          <w:sz w:val="22"/>
        </w:rPr>
        <w:t xml:space="preserve"> </w:t>
      </w:r>
      <w:r w:rsidR="00DA0D2A" w:rsidRPr="00F46C24">
        <w:rPr>
          <w:b/>
          <w:sz w:val="22"/>
        </w:rPr>
        <w:t xml:space="preserve">el volumen de </w:t>
      </w:r>
      <w:r w:rsidR="0095238C" w:rsidRPr="00F46C24">
        <w:rPr>
          <w:b/>
          <w:sz w:val="22"/>
        </w:rPr>
        <w:t>LEC</w:t>
      </w:r>
      <w:r w:rsidR="00DA0D2A" w:rsidRPr="00C3083D">
        <w:rPr>
          <w:sz w:val="22"/>
        </w:rPr>
        <w:t xml:space="preserve"> al aumentar la reabsorción</w:t>
      </w:r>
      <w:r w:rsidRPr="00C3083D">
        <w:rPr>
          <w:sz w:val="22"/>
        </w:rPr>
        <w:t xml:space="preserve"> </w:t>
      </w:r>
      <w:r w:rsidR="00DA0D2A" w:rsidRPr="00C3083D">
        <w:rPr>
          <w:sz w:val="22"/>
        </w:rPr>
        <w:t xml:space="preserve">de agua junto a la de </w:t>
      </w:r>
      <w:r w:rsidR="00F728AE" w:rsidRPr="00C3083D">
        <w:rPr>
          <w:sz w:val="22"/>
        </w:rPr>
        <w:t>Na+</w:t>
      </w:r>
      <w:r w:rsidR="00DA0D2A" w:rsidRPr="00C3083D">
        <w:rPr>
          <w:sz w:val="22"/>
        </w:rPr>
        <w:t xml:space="preserve">. </w:t>
      </w:r>
    </w:p>
    <w:p w:rsidR="00DA0D2A" w:rsidRPr="00C3083D" w:rsidRDefault="00F46C24" w:rsidP="003F25DF">
      <w:pPr>
        <w:pStyle w:val="Prrafodelista"/>
        <w:numPr>
          <w:ilvl w:val="0"/>
          <w:numId w:val="48"/>
        </w:numPr>
        <w:ind w:left="360"/>
        <w:rPr>
          <w:sz w:val="22"/>
        </w:rPr>
      </w:pPr>
      <w:r w:rsidRPr="00F46C24">
        <w:rPr>
          <w:b/>
          <w:sz w:val="22"/>
        </w:rPr>
        <w:t>L</w:t>
      </w:r>
      <w:r w:rsidR="00DA0D2A" w:rsidRPr="00F46C24">
        <w:rPr>
          <w:b/>
          <w:sz w:val="22"/>
        </w:rPr>
        <w:t>a angiotensina II y aldosterona</w:t>
      </w:r>
      <w:r w:rsidR="00DA0D2A" w:rsidRPr="00C3083D">
        <w:rPr>
          <w:sz w:val="22"/>
        </w:rPr>
        <w:t xml:space="preserve"> </w:t>
      </w:r>
      <w:r w:rsidR="00DA0D2A" w:rsidRPr="00F46C24">
        <w:rPr>
          <w:b/>
          <w:sz w:val="22"/>
          <w:u w:val="single"/>
        </w:rPr>
        <w:t>ejercen un escaso efecto sobre la concentración</w:t>
      </w:r>
      <w:r w:rsidR="000B6940" w:rsidRPr="00F46C24">
        <w:rPr>
          <w:b/>
          <w:sz w:val="22"/>
          <w:u w:val="single"/>
        </w:rPr>
        <w:t xml:space="preserve"> </w:t>
      </w:r>
      <w:r w:rsidR="00DA0D2A" w:rsidRPr="00F46C24">
        <w:rPr>
          <w:b/>
          <w:sz w:val="22"/>
          <w:u w:val="single"/>
        </w:rPr>
        <w:t xml:space="preserve">de </w:t>
      </w:r>
      <w:r w:rsidR="00F728AE" w:rsidRPr="00F46C24">
        <w:rPr>
          <w:b/>
          <w:sz w:val="22"/>
          <w:u w:val="single"/>
        </w:rPr>
        <w:t>Na+</w:t>
      </w:r>
      <w:r w:rsidR="00DA0D2A" w:rsidRPr="00F46C24">
        <w:rPr>
          <w:b/>
          <w:sz w:val="22"/>
          <w:u w:val="single"/>
        </w:rPr>
        <w:t>, excepto en condiciones extremas</w:t>
      </w:r>
      <w:r w:rsidR="00DA0D2A" w:rsidRPr="00C3083D">
        <w:rPr>
          <w:sz w:val="22"/>
        </w:rPr>
        <w:t>.</w:t>
      </w:r>
    </w:p>
    <w:p w:rsidR="000B6940" w:rsidRPr="00DA0D2A" w:rsidRDefault="000B6940" w:rsidP="00C3083D">
      <w:pPr>
        <w:rPr>
          <w:sz w:val="22"/>
        </w:rPr>
      </w:pPr>
    </w:p>
    <w:p w:rsidR="000B6940" w:rsidRPr="00EA40CF" w:rsidRDefault="00F46C24" w:rsidP="00EA40CF">
      <w:pPr>
        <w:pStyle w:val="Prrafodelista"/>
        <w:numPr>
          <w:ilvl w:val="0"/>
          <w:numId w:val="51"/>
        </w:numPr>
        <w:ind w:left="360"/>
        <w:rPr>
          <w:sz w:val="22"/>
        </w:rPr>
      </w:pPr>
      <w:r>
        <w:rPr>
          <w:sz w:val="22"/>
        </w:rPr>
        <w:t>I</w:t>
      </w:r>
      <w:r w:rsidR="00DA0D2A" w:rsidRPr="00EA40CF">
        <w:rPr>
          <w:sz w:val="22"/>
        </w:rPr>
        <w:t xml:space="preserve">ncluso </w:t>
      </w:r>
      <w:r w:rsidR="00DA0D2A" w:rsidRPr="00F46C24">
        <w:rPr>
          <w:b/>
          <w:sz w:val="22"/>
        </w:rPr>
        <w:t>sin un sistema de retroalimentación</w:t>
      </w:r>
      <w:r w:rsidR="00DA0D2A" w:rsidRPr="00EA40CF">
        <w:rPr>
          <w:sz w:val="22"/>
        </w:rPr>
        <w:t xml:space="preserve"> funcional de</w:t>
      </w:r>
      <w:r w:rsidR="000B6940" w:rsidRPr="00EA40CF">
        <w:rPr>
          <w:sz w:val="22"/>
        </w:rPr>
        <w:t xml:space="preserve"> </w:t>
      </w:r>
      <w:r w:rsidR="00DA0D2A" w:rsidRPr="00EA40CF">
        <w:rPr>
          <w:sz w:val="22"/>
        </w:rPr>
        <w:t xml:space="preserve">la </w:t>
      </w:r>
      <w:r w:rsidR="00DA0D2A" w:rsidRPr="00F46C24">
        <w:rPr>
          <w:b/>
          <w:sz w:val="22"/>
        </w:rPr>
        <w:t>aldosterona</w:t>
      </w:r>
      <w:r>
        <w:rPr>
          <w:b/>
          <w:sz w:val="22"/>
        </w:rPr>
        <w:t xml:space="preserve"> o de angiotensina II</w:t>
      </w:r>
      <w:r w:rsidR="00DA0D2A" w:rsidRPr="00EA40CF">
        <w:rPr>
          <w:sz w:val="22"/>
        </w:rPr>
        <w:t xml:space="preserve">, la concentración plasmática de </w:t>
      </w:r>
      <w:r w:rsidR="00F728AE" w:rsidRPr="00EA40CF">
        <w:rPr>
          <w:sz w:val="22"/>
        </w:rPr>
        <w:t>Na+</w:t>
      </w:r>
      <w:r w:rsidR="00DA0D2A" w:rsidRPr="00EA40CF">
        <w:rPr>
          <w:sz w:val="22"/>
        </w:rPr>
        <w:t xml:space="preserve"> puede</w:t>
      </w:r>
      <w:r w:rsidR="000B6940" w:rsidRPr="00EA40CF">
        <w:rPr>
          <w:sz w:val="22"/>
        </w:rPr>
        <w:t xml:space="preserve"> </w:t>
      </w:r>
      <w:r w:rsidR="00DA0D2A" w:rsidRPr="00EA40CF">
        <w:rPr>
          <w:sz w:val="22"/>
        </w:rPr>
        <w:t>regularse bien</w:t>
      </w:r>
      <w:r>
        <w:rPr>
          <w:sz w:val="22"/>
        </w:rPr>
        <w:t xml:space="preserve"> (imagen de la par</w:t>
      </w:r>
      <w:r w:rsidRPr="00F46C24">
        <w:rPr>
          <w:sz w:val="22"/>
        </w:rPr>
        <w:sym w:font="Wingdings" w:char="F0E0"/>
      </w:r>
      <w:r>
        <w:rPr>
          <w:sz w:val="22"/>
        </w:rPr>
        <w:t>)</w:t>
      </w:r>
      <w:r w:rsidR="00DA0D2A" w:rsidRPr="00EA40CF">
        <w:rPr>
          <w:sz w:val="22"/>
        </w:rPr>
        <w:t xml:space="preserve">. </w:t>
      </w:r>
    </w:p>
    <w:p w:rsidR="000B6940" w:rsidRDefault="000B6940" w:rsidP="00EA40CF">
      <w:pPr>
        <w:rPr>
          <w:sz w:val="22"/>
        </w:rPr>
      </w:pPr>
    </w:p>
    <w:p w:rsidR="00886BFB" w:rsidRPr="00EA40CF" w:rsidRDefault="00DA0D2A" w:rsidP="00EA40CF">
      <w:pPr>
        <w:pStyle w:val="Prrafodelista"/>
        <w:numPr>
          <w:ilvl w:val="0"/>
          <w:numId w:val="51"/>
        </w:numPr>
        <w:ind w:left="360"/>
        <w:rPr>
          <w:sz w:val="22"/>
        </w:rPr>
      </w:pPr>
      <w:r w:rsidRPr="00EA40CF">
        <w:rPr>
          <w:sz w:val="22"/>
        </w:rPr>
        <w:t xml:space="preserve">Hay </w:t>
      </w:r>
      <w:r w:rsidRPr="00D671AC">
        <w:rPr>
          <w:b/>
          <w:sz w:val="22"/>
        </w:rPr>
        <w:t>dos razones principales</w:t>
      </w:r>
      <w:r w:rsidRPr="00EA40CF">
        <w:rPr>
          <w:sz w:val="22"/>
        </w:rPr>
        <w:t xml:space="preserve"> por las que los </w:t>
      </w:r>
      <w:r w:rsidRPr="00D671AC">
        <w:rPr>
          <w:sz w:val="22"/>
          <w:u w:val="single"/>
        </w:rPr>
        <w:t>cambios</w:t>
      </w:r>
      <w:r w:rsidR="000B6940" w:rsidRPr="00D671AC">
        <w:rPr>
          <w:sz w:val="22"/>
          <w:u w:val="single"/>
        </w:rPr>
        <w:t xml:space="preserve"> </w:t>
      </w:r>
      <w:r w:rsidRPr="00D671AC">
        <w:rPr>
          <w:sz w:val="22"/>
          <w:u w:val="single"/>
        </w:rPr>
        <w:t>en la angiotensina II y la aldosterona no tienen un efecto</w:t>
      </w:r>
      <w:r w:rsidR="000B6940" w:rsidRPr="00D671AC">
        <w:rPr>
          <w:sz w:val="22"/>
          <w:u w:val="single"/>
        </w:rPr>
        <w:t xml:space="preserve"> </w:t>
      </w:r>
      <w:r w:rsidRPr="00D671AC">
        <w:rPr>
          <w:sz w:val="22"/>
          <w:u w:val="single"/>
        </w:rPr>
        <w:t xml:space="preserve">importante en la concentración plasmática de </w:t>
      </w:r>
      <w:r w:rsidR="00F728AE" w:rsidRPr="00D671AC">
        <w:rPr>
          <w:sz w:val="22"/>
          <w:u w:val="single"/>
        </w:rPr>
        <w:t>Na+</w:t>
      </w:r>
      <w:r w:rsidRPr="00EA40CF">
        <w:rPr>
          <w:sz w:val="22"/>
        </w:rPr>
        <w:t>.</w:t>
      </w:r>
      <w:r w:rsidR="000B6940" w:rsidRPr="00EA40CF">
        <w:rPr>
          <w:sz w:val="22"/>
        </w:rPr>
        <w:t xml:space="preserve"> </w:t>
      </w:r>
    </w:p>
    <w:p w:rsidR="000B6940" w:rsidRDefault="000B6940" w:rsidP="00EA40CF">
      <w:pPr>
        <w:rPr>
          <w:sz w:val="22"/>
        </w:rPr>
      </w:pPr>
    </w:p>
    <w:p w:rsidR="004C232E" w:rsidRPr="00EA40CF" w:rsidRDefault="00D671AC" w:rsidP="00D671AC">
      <w:pPr>
        <w:pStyle w:val="Prrafodelista"/>
        <w:numPr>
          <w:ilvl w:val="0"/>
          <w:numId w:val="52"/>
        </w:numPr>
        <w:rPr>
          <w:sz w:val="22"/>
        </w:rPr>
      </w:pPr>
      <w:r>
        <w:rPr>
          <w:sz w:val="22"/>
        </w:rPr>
        <w:t>L</w:t>
      </w:r>
      <w:r w:rsidR="000B6940" w:rsidRPr="00EA40CF">
        <w:rPr>
          <w:sz w:val="22"/>
        </w:rPr>
        <w:t xml:space="preserve">a </w:t>
      </w:r>
      <w:r w:rsidR="000B6940" w:rsidRPr="00D671AC">
        <w:rPr>
          <w:b/>
          <w:sz w:val="22"/>
        </w:rPr>
        <w:t>angiotensina II</w:t>
      </w:r>
      <w:r w:rsidR="000B6940" w:rsidRPr="00EA40CF">
        <w:rPr>
          <w:sz w:val="22"/>
        </w:rPr>
        <w:t xml:space="preserve"> y la </w:t>
      </w:r>
      <w:r w:rsidR="000B6940" w:rsidRPr="00D671AC">
        <w:rPr>
          <w:b/>
          <w:sz w:val="22"/>
        </w:rPr>
        <w:t>aldosterona</w:t>
      </w:r>
      <w:r w:rsidR="004C232E" w:rsidRPr="00EA40CF">
        <w:rPr>
          <w:sz w:val="22"/>
        </w:rPr>
        <w:t xml:space="preserve"> </w:t>
      </w:r>
      <w:r w:rsidRPr="00D671AC">
        <w:rPr>
          <w:sz w:val="22"/>
          <w:u w:val="single"/>
        </w:rPr>
        <w:t xml:space="preserve">aumentan </w:t>
      </w:r>
      <w:r w:rsidR="000B6940" w:rsidRPr="00D671AC">
        <w:rPr>
          <w:sz w:val="22"/>
          <w:u w:val="single"/>
        </w:rPr>
        <w:t xml:space="preserve">la reabsorción de </w:t>
      </w:r>
      <w:r w:rsidR="00F728AE" w:rsidRPr="00D671AC">
        <w:rPr>
          <w:sz w:val="22"/>
          <w:u w:val="single"/>
        </w:rPr>
        <w:t>Na+</w:t>
      </w:r>
      <w:r w:rsidR="000B6940" w:rsidRPr="00D671AC">
        <w:rPr>
          <w:sz w:val="22"/>
          <w:u w:val="single"/>
        </w:rPr>
        <w:t xml:space="preserve"> y de agua</w:t>
      </w:r>
      <w:r w:rsidR="000B6940" w:rsidRPr="00EA40CF">
        <w:rPr>
          <w:sz w:val="22"/>
        </w:rPr>
        <w:t xml:space="preserve"> en los</w:t>
      </w:r>
      <w:r w:rsidR="004C232E" w:rsidRPr="00EA40CF">
        <w:rPr>
          <w:sz w:val="22"/>
        </w:rPr>
        <w:t xml:space="preserve"> </w:t>
      </w:r>
      <w:r w:rsidR="000B6940" w:rsidRPr="00EA40CF">
        <w:rPr>
          <w:sz w:val="22"/>
        </w:rPr>
        <w:t xml:space="preserve">túbulos renales, lo que aumenta el volumen del </w:t>
      </w:r>
      <w:r w:rsidR="0095238C" w:rsidRPr="00EA40CF">
        <w:rPr>
          <w:sz w:val="22"/>
        </w:rPr>
        <w:t>LEC</w:t>
      </w:r>
      <w:r w:rsidR="000B6940" w:rsidRPr="00EA40CF">
        <w:rPr>
          <w:sz w:val="22"/>
        </w:rPr>
        <w:t xml:space="preserve"> y la cantidad de </w:t>
      </w:r>
      <w:r w:rsidR="00F728AE" w:rsidRPr="00EA40CF">
        <w:rPr>
          <w:sz w:val="22"/>
        </w:rPr>
        <w:t>Na+</w:t>
      </w:r>
      <w:r w:rsidR="000B6940" w:rsidRPr="00EA40CF">
        <w:rPr>
          <w:sz w:val="22"/>
        </w:rPr>
        <w:t xml:space="preserve"> pero </w:t>
      </w:r>
      <w:r w:rsidR="000B6940" w:rsidRPr="00D671AC">
        <w:rPr>
          <w:b/>
          <w:sz w:val="22"/>
        </w:rPr>
        <w:t>cambia poco su</w:t>
      </w:r>
      <w:r w:rsidR="004C232E" w:rsidRPr="00D671AC">
        <w:rPr>
          <w:b/>
          <w:sz w:val="22"/>
        </w:rPr>
        <w:t xml:space="preserve"> </w:t>
      </w:r>
      <w:r w:rsidR="000B6940" w:rsidRPr="00D671AC">
        <w:rPr>
          <w:b/>
          <w:sz w:val="22"/>
        </w:rPr>
        <w:t>concentración</w:t>
      </w:r>
      <w:r w:rsidR="000B6940" w:rsidRPr="00EA40CF">
        <w:rPr>
          <w:sz w:val="22"/>
        </w:rPr>
        <w:t xml:space="preserve">. </w:t>
      </w:r>
    </w:p>
    <w:p w:rsidR="004C232E" w:rsidRPr="00EA40CF" w:rsidRDefault="00D671AC" w:rsidP="00D671AC">
      <w:pPr>
        <w:pStyle w:val="Prrafodelista"/>
        <w:numPr>
          <w:ilvl w:val="0"/>
          <w:numId w:val="52"/>
        </w:numPr>
        <w:rPr>
          <w:sz w:val="22"/>
        </w:rPr>
      </w:pPr>
      <w:r>
        <w:rPr>
          <w:sz w:val="22"/>
        </w:rPr>
        <w:t>M</w:t>
      </w:r>
      <w:r w:rsidR="000B6940" w:rsidRPr="00EA40CF">
        <w:rPr>
          <w:sz w:val="22"/>
        </w:rPr>
        <w:t xml:space="preserve">ientras el </w:t>
      </w:r>
      <w:r w:rsidR="000B6940" w:rsidRPr="00D671AC">
        <w:rPr>
          <w:b/>
          <w:sz w:val="22"/>
        </w:rPr>
        <w:t>mecanismo de</w:t>
      </w:r>
      <w:r w:rsidR="004C232E" w:rsidRPr="00D671AC">
        <w:rPr>
          <w:b/>
          <w:sz w:val="22"/>
        </w:rPr>
        <w:t xml:space="preserve"> </w:t>
      </w:r>
      <w:r w:rsidR="000B6940" w:rsidRPr="00D671AC">
        <w:rPr>
          <w:b/>
          <w:sz w:val="22"/>
        </w:rPr>
        <w:t>la ADH-sed sea funcional</w:t>
      </w:r>
      <w:r w:rsidR="002F32E7">
        <w:rPr>
          <w:b/>
          <w:sz w:val="22"/>
        </w:rPr>
        <w:t xml:space="preserve"> </w:t>
      </w:r>
      <w:r w:rsidR="002F32E7" w:rsidRPr="002F32E7">
        <w:rPr>
          <w:b/>
          <w:sz w:val="22"/>
        </w:rPr>
        <w:sym w:font="Wingdings" w:char="F0E0"/>
      </w:r>
      <w:r w:rsidR="000B6940" w:rsidRPr="00EA40CF">
        <w:rPr>
          <w:sz w:val="22"/>
        </w:rPr>
        <w:t xml:space="preserve"> cualquier </w:t>
      </w:r>
      <w:r w:rsidR="000B6940" w:rsidRPr="00D671AC">
        <w:rPr>
          <w:sz w:val="22"/>
          <w:u w:val="single"/>
        </w:rPr>
        <w:t xml:space="preserve">aumento de la concentración plasmática de </w:t>
      </w:r>
      <w:r w:rsidR="00F728AE" w:rsidRPr="00D671AC">
        <w:rPr>
          <w:sz w:val="22"/>
          <w:u w:val="single"/>
        </w:rPr>
        <w:t>Na+</w:t>
      </w:r>
      <w:r w:rsidR="000B6940" w:rsidRPr="00EA40CF">
        <w:rPr>
          <w:sz w:val="22"/>
        </w:rPr>
        <w:t xml:space="preserve"> </w:t>
      </w:r>
      <w:r w:rsidR="002F32E7" w:rsidRPr="002F32E7">
        <w:rPr>
          <w:sz w:val="22"/>
        </w:rPr>
        <w:sym w:font="Wingdings" w:char="F0E0"/>
      </w:r>
      <w:r w:rsidR="002F32E7">
        <w:rPr>
          <w:sz w:val="22"/>
        </w:rPr>
        <w:t xml:space="preserve"> A</w:t>
      </w:r>
      <w:r w:rsidR="000B6940" w:rsidRPr="00EA40CF">
        <w:rPr>
          <w:sz w:val="22"/>
        </w:rPr>
        <w:t xml:space="preserve">umento de la </w:t>
      </w:r>
      <w:r w:rsidR="000B6940" w:rsidRPr="002F32E7">
        <w:rPr>
          <w:b/>
          <w:sz w:val="22"/>
        </w:rPr>
        <w:t>ingestión de agua</w:t>
      </w:r>
      <w:r w:rsidR="000B6940" w:rsidRPr="00EA40CF">
        <w:rPr>
          <w:sz w:val="22"/>
        </w:rPr>
        <w:t xml:space="preserve"> o de la </w:t>
      </w:r>
      <w:r w:rsidR="000B6940" w:rsidRPr="002F32E7">
        <w:rPr>
          <w:b/>
          <w:sz w:val="22"/>
        </w:rPr>
        <w:t>secreción</w:t>
      </w:r>
      <w:r w:rsidR="00EA40CF" w:rsidRPr="002F32E7">
        <w:rPr>
          <w:b/>
          <w:sz w:val="22"/>
        </w:rPr>
        <w:t xml:space="preserve"> </w:t>
      </w:r>
      <w:r w:rsidR="000B6940" w:rsidRPr="002F32E7">
        <w:rPr>
          <w:b/>
          <w:sz w:val="22"/>
        </w:rPr>
        <w:t>de ADH</w:t>
      </w:r>
      <w:r w:rsidR="002F32E7">
        <w:rPr>
          <w:sz w:val="22"/>
        </w:rPr>
        <w:t xml:space="preserve"> </w:t>
      </w:r>
      <w:r w:rsidR="002F32E7" w:rsidRPr="002F32E7">
        <w:rPr>
          <w:sz w:val="22"/>
        </w:rPr>
        <w:sym w:font="Wingdings" w:char="F0E0"/>
      </w:r>
      <w:r w:rsidR="000B6940" w:rsidRPr="00EA40CF">
        <w:rPr>
          <w:sz w:val="22"/>
        </w:rPr>
        <w:t xml:space="preserve"> lo que tiende a </w:t>
      </w:r>
      <w:r w:rsidR="000B6940" w:rsidRPr="002F32E7">
        <w:rPr>
          <w:b/>
          <w:sz w:val="22"/>
        </w:rPr>
        <w:t xml:space="preserve">diluir el </w:t>
      </w:r>
      <w:r w:rsidR="0095238C" w:rsidRPr="002F32E7">
        <w:rPr>
          <w:b/>
          <w:sz w:val="22"/>
        </w:rPr>
        <w:t>LEC</w:t>
      </w:r>
      <w:r w:rsidR="004C232E" w:rsidRPr="00EA40CF">
        <w:rPr>
          <w:sz w:val="22"/>
        </w:rPr>
        <w:t xml:space="preserve"> </w:t>
      </w:r>
      <w:r w:rsidR="000B6940" w:rsidRPr="00EA40CF">
        <w:rPr>
          <w:sz w:val="22"/>
        </w:rPr>
        <w:t xml:space="preserve">y normalizarlo. </w:t>
      </w:r>
    </w:p>
    <w:p w:rsidR="00C905B5" w:rsidRDefault="00C905B5" w:rsidP="00C905B5">
      <w:pPr>
        <w:pStyle w:val="Prrafodelista"/>
        <w:ind w:left="360"/>
        <w:rPr>
          <w:sz w:val="22"/>
        </w:rPr>
      </w:pPr>
    </w:p>
    <w:p w:rsidR="000B6940" w:rsidRPr="00EA40CF" w:rsidRDefault="009E5AA0" w:rsidP="00EA40CF">
      <w:pPr>
        <w:pStyle w:val="Prrafodelista"/>
        <w:numPr>
          <w:ilvl w:val="0"/>
          <w:numId w:val="51"/>
        </w:numPr>
        <w:ind w:left="360"/>
        <w:rPr>
          <w:sz w:val="22"/>
        </w:rPr>
      </w:pPr>
      <w:r>
        <w:rPr>
          <w:sz w:val="22"/>
        </w:rPr>
        <w:t>E</w:t>
      </w:r>
      <w:r w:rsidR="000B6940" w:rsidRPr="00EA40CF">
        <w:rPr>
          <w:sz w:val="22"/>
        </w:rPr>
        <w:t xml:space="preserve">l </w:t>
      </w:r>
      <w:r w:rsidR="000B6940" w:rsidRPr="009E5AA0">
        <w:rPr>
          <w:b/>
          <w:sz w:val="22"/>
        </w:rPr>
        <w:t>mecanismo de la ADH-sed</w:t>
      </w:r>
      <w:r w:rsidR="000B6940" w:rsidRPr="00EA40CF">
        <w:rPr>
          <w:sz w:val="22"/>
        </w:rPr>
        <w:t xml:space="preserve"> es con diferencia el</w:t>
      </w:r>
      <w:r w:rsidR="004C232E" w:rsidRPr="00EA40CF">
        <w:rPr>
          <w:sz w:val="22"/>
        </w:rPr>
        <w:t xml:space="preserve"> </w:t>
      </w:r>
      <w:r w:rsidR="000B6940" w:rsidRPr="009E5AA0">
        <w:rPr>
          <w:b/>
          <w:sz w:val="22"/>
        </w:rPr>
        <w:t>sistema de retroalimentación más poderoso del organismo</w:t>
      </w:r>
      <w:r w:rsidR="004C232E" w:rsidRPr="00EA40CF">
        <w:rPr>
          <w:sz w:val="22"/>
        </w:rPr>
        <w:t xml:space="preserve"> </w:t>
      </w:r>
      <w:r w:rsidR="000B6940" w:rsidRPr="00EA40CF">
        <w:rPr>
          <w:sz w:val="22"/>
        </w:rPr>
        <w:t xml:space="preserve">para el </w:t>
      </w:r>
      <w:r w:rsidR="000B6940" w:rsidRPr="009E5AA0">
        <w:rPr>
          <w:b/>
          <w:sz w:val="22"/>
        </w:rPr>
        <w:t>control de la osmolaridad y de la concentración de</w:t>
      </w:r>
      <w:r w:rsidR="004C232E" w:rsidRPr="009E5AA0">
        <w:rPr>
          <w:b/>
          <w:sz w:val="22"/>
        </w:rPr>
        <w:t xml:space="preserve"> </w:t>
      </w:r>
      <w:r w:rsidR="00F728AE" w:rsidRPr="009E5AA0">
        <w:rPr>
          <w:b/>
          <w:sz w:val="22"/>
        </w:rPr>
        <w:t>Na+</w:t>
      </w:r>
      <w:r w:rsidR="000B6940" w:rsidRPr="009E5AA0">
        <w:rPr>
          <w:b/>
          <w:sz w:val="22"/>
        </w:rPr>
        <w:t xml:space="preserve"> del </w:t>
      </w:r>
      <w:r w:rsidR="0095238C" w:rsidRPr="009E5AA0">
        <w:rPr>
          <w:b/>
          <w:sz w:val="22"/>
        </w:rPr>
        <w:t>LEC</w:t>
      </w:r>
      <w:r w:rsidR="000B6940" w:rsidRPr="00EA40CF">
        <w:rPr>
          <w:sz w:val="22"/>
        </w:rPr>
        <w:t>.</w:t>
      </w:r>
    </w:p>
    <w:p w:rsidR="004C232E" w:rsidRPr="000B6940" w:rsidRDefault="004C232E" w:rsidP="000B6940">
      <w:pPr>
        <w:rPr>
          <w:sz w:val="22"/>
        </w:rPr>
      </w:pPr>
    </w:p>
    <w:p w:rsidR="000B6940" w:rsidRPr="000B6940" w:rsidRDefault="000B6940" w:rsidP="004C232E">
      <w:pPr>
        <w:pStyle w:val="Ttulo2"/>
      </w:pPr>
      <w:r w:rsidRPr="000B6940">
        <w:lastRenderedPageBreak/>
        <w:t>Mecanismo de apetito por sal para el control</w:t>
      </w:r>
      <w:r w:rsidR="004C232E">
        <w:t xml:space="preserve"> </w:t>
      </w:r>
      <w:r w:rsidRPr="000B6940">
        <w:t xml:space="preserve">de la concentración de </w:t>
      </w:r>
      <w:r w:rsidR="00F728AE">
        <w:t>Na+</w:t>
      </w:r>
      <w:r w:rsidRPr="000B6940">
        <w:t xml:space="preserve"> y el volumen</w:t>
      </w:r>
      <w:r w:rsidR="004C232E">
        <w:t xml:space="preserve"> </w:t>
      </w:r>
      <w:r w:rsidRPr="000B6940">
        <w:t xml:space="preserve">del </w:t>
      </w:r>
      <w:r w:rsidR="0095238C">
        <w:t>LEC</w:t>
      </w:r>
    </w:p>
    <w:p w:rsidR="004C232E" w:rsidRPr="006A3F8A" w:rsidRDefault="000B6940" w:rsidP="006A3F8A">
      <w:pPr>
        <w:pStyle w:val="Prrafodelista"/>
        <w:numPr>
          <w:ilvl w:val="0"/>
          <w:numId w:val="50"/>
        </w:numPr>
        <w:ind w:left="360"/>
        <w:rPr>
          <w:sz w:val="22"/>
        </w:rPr>
      </w:pPr>
      <w:r w:rsidRPr="006A3F8A">
        <w:rPr>
          <w:sz w:val="22"/>
        </w:rPr>
        <w:t xml:space="preserve">El </w:t>
      </w:r>
      <w:r w:rsidRPr="006A3F8A">
        <w:rPr>
          <w:sz w:val="22"/>
          <w:u w:val="single"/>
        </w:rPr>
        <w:t xml:space="preserve">mantenimiento del volumen y la concentración de </w:t>
      </w:r>
      <w:r w:rsidR="00F728AE" w:rsidRPr="006A3F8A">
        <w:rPr>
          <w:sz w:val="22"/>
          <w:u w:val="single"/>
        </w:rPr>
        <w:t>Na+</w:t>
      </w:r>
      <w:r w:rsidR="004C232E" w:rsidRPr="006A3F8A">
        <w:rPr>
          <w:sz w:val="22"/>
        </w:rPr>
        <w:t xml:space="preserve"> </w:t>
      </w:r>
      <w:r w:rsidRPr="006A3F8A">
        <w:rPr>
          <w:sz w:val="22"/>
        </w:rPr>
        <w:t xml:space="preserve">del </w:t>
      </w:r>
      <w:r w:rsidR="0095238C" w:rsidRPr="006A3F8A">
        <w:rPr>
          <w:sz w:val="22"/>
        </w:rPr>
        <w:t>LEC</w:t>
      </w:r>
      <w:r w:rsidRPr="006A3F8A">
        <w:rPr>
          <w:sz w:val="22"/>
        </w:rPr>
        <w:t xml:space="preserve"> exigen un </w:t>
      </w:r>
      <w:r w:rsidRPr="006A3F8A">
        <w:rPr>
          <w:b/>
          <w:sz w:val="22"/>
        </w:rPr>
        <w:t>equilibrio</w:t>
      </w:r>
      <w:r w:rsidRPr="006A3F8A">
        <w:rPr>
          <w:sz w:val="22"/>
        </w:rPr>
        <w:t xml:space="preserve"> entre la </w:t>
      </w:r>
      <w:r w:rsidRPr="006A3F8A">
        <w:rPr>
          <w:b/>
          <w:sz w:val="22"/>
        </w:rPr>
        <w:t>excreción</w:t>
      </w:r>
      <w:r w:rsidR="004C232E" w:rsidRPr="006A3F8A">
        <w:rPr>
          <w:b/>
          <w:sz w:val="22"/>
        </w:rPr>
        <w:t xml:space="preserve"> </w:t>
      </w:r>
      <w:r w:rsidRPr="006A3F8A">
        <w:rPr>
          <w:b/>
          <w:sz w:val="22"/>
        </w:rPr>
        <w:t xml:space="preserve">de </w:t>
      </w:r>
      <w:r w:rsidR="00F728AE" w:rsidRPr="006A3F8A">
        <w:rPr>
          <w:b/>
          <w:sz w:val="22"/>
        </w:rPr>
        <w:t>Na+</w:t>
      </w:r>
      <w:r w:rsidRPr="006A3F8A">
        <w:rPr>
          <w:sz w:val="22"/>
        </w:rPr>
        <w:t xml:space="preserve"> y </w:t>
      </w:r>
      <w:r w:rsidRPr="006A3F8A">
        <w:rPr>
          <w:b/>
          <w:sz w:val="22"/>
        </w:rPr>
        <w:t>su ingestión</w:t>
      </w:r>
      <w:r w:rsidRPr="006A3F8A">
        <w:rPr>
          <w:sz w:val="22"/>
        </w:rPr>
        <w:t xml:space="preserve">. </w:t>
      </w:r>
    </w:p>
    <w:p w:rsidR="004C232E" w:rsidRPr="000B6940" w:rsidRDefault="004C232E" w:rsidP="006A3F8A">
      <w:pPr>
        <w:rPr>
          <w:sz w:val="22"/>
        </w:rPr>
      </w:pPr>
    </w:p>
    <w:p w:rsidR="004C232E" w:rsidRPr="006A3F8A" w:rsidRDefault="001570FA" w:rsidP="006A3F8A">
      <w:pPr>
        <w:pStyle w:val="Prrafodelista"/>
        <w:numPr>
          <w:ilvl w:val="0"/>
          <w:numId w:val="50"/>
        </w:numPr>
        <w:ind w:left="360"/>
        <w:rPr>
          <w:sz w:val="22"/>
        </w:rPr>
      </w:pPr>
      <w:r>
        <w:rPr>
          <w:sz w:val="22"/>
        </w:rPr>
        <w:t>A</w:t>
      </w:r>
      <w:r w:rsidR="000B6940" w:rsidRPr="006A3F8A">
        <w:rPr>
          <w:sz w:val="22"/>
        </w:rPr>
        <w:t xml:space="preserve"> los seres humanos </w:t>
      </w:r>
      <w:r w:rsidR="000B6940" w:rsidRPr="001570FA">
        <w:rPr>
          <w:b/>
          <w:sz w:val="22"/>
        </w:rPr>
        <w:t>les gusta la sal</w:t>
      </w:r>
      <w:r w:rsidR="000B6940" w:rsidRPr="006A3F8A">
        <w:rPr>
          <w:sz w:val="22"/>
        </w:rPr>
        <w:t xml:space="preserve"> y la comen sin</w:t>
      </w:r>
      <w:r w:rsidR="004C232E" w:rsidRPr="006A3F8A">
        <w:rPr>
          <w:sz w:val="22"/>
        </w:rPr>
        <w:t xml:space="preserve"> </w:t>
      </w:r>
      <w:r w:rsidR="000B6940" w:rsidRPr="006A3F8A">
        <w:rPr>
          <w:sz w:val="22"/>
        </w:rPr>
        <w:t xml:space="preserve">importar si les falta o no. </w:t>
      </w:r>
    </w:p>
    <w:p w:rsidR="004C232E" w:rsidRPr="001570FA" w:rsidRDefault="001570FA" w:rsidP="006A3F8A">
      <w:pPr>
        <w:pStyle w:val="Prrafodelista"/>
        <w:numPr>
          <w:ilvl w:val="0"/>
          <w:numId w:val="50"/>
        </w:numPr>
        <w:ind w:left="360"/>
        <w:rPr>
          <w:sz w:val="22"/>
        </w:rPr>
      </w:pPr>
      <w:r w:rsidRPr="001570FA">
        <w:rPr>
          <w:sz w:val="22"/>
        </w:rPr>
        <w:t>H</w:t>
      </w:r>
      <w:r w:rsidR="000B6940" w:rsidRPr="001570FA">
        <w:rPr>
          <w:sz w:val="22"/>
        </w:rPr>
        <w:t xml:space="preserve">ay un </w:t>
      </w:r>
      <w:r w:rsidR="000B6940" w:rsidRPr="001570FA">
        <w:rPr>
          <w:b/>
          <w:sz w:val="22"/>
        </w:rPr>
        <w:t>componente regulador</w:t>
      </w:r>
      <w:r w:rsidR="004C232E" w:rsidRPr="001570FA">
        <w:rPr>
          <w:b/>
          <w:sz w:val="22"/>
        </w:rPr>
        <w:t xml:space="preserve"> </w:t>
      </w:r>
      <w:r w:rsidR="000B6940" w:rsidRPr="001570FA">
        <w:rPr>
          <w:b/>
          <w:sz w:val="22"/>
        </w:rPr>
        <w:t>del apetito por la sal</w:t>
      </w:r>
      <w:r w:rsidR="000B6940" w:rsidRPr="001570FA">
        <w:rPr>
          <w:sz w:val="22"/>
        </w:rPr>
        <w:t xml:space="preserve"> </w:t>
      </w:r>
      <w:r w:rsidRPr="001570FA">
        <w:rPr>
          <w:sz w:val="22"/>
        </w:rPr>
        <w:sym w:font="Wingdings" w:char="F0E0"/>
      </w:r>
      <w:r w:rsidRPr="001570FA">
        <w:rPr>
          <w:sz w:val="22"/>
        </w:rPr>
        <w:t xml:space="preserve"> </w:t>
      </w:r>
      <w:r w:rsidR="000B6940" w:rsidRPr="001570FA">
        <w:rPr>
          <w:sz w:val="22"/>
        </w:rPr>
        <w:t xml:space="preserve">obtener sal cuando el organismo carece de </w:t>
      </w:r>
      <w:r w:rsidR="00F728AE" w:rsidRPr="001570FA">
        <w:rPr>
          <w:sz w:val="22"/>
        </w:rPr>
        <w:t>Na+</w:t>
      </w:r>
      <w:r w:rsidRPr="001570FA">
        <w:rPr>
          <w:sz w:val="22"/>
        </w:rPr>
        <w:t xml:space="preserve"> </w:t>
      </w:r>
      <w:r w:rsidRPr="001570FA">
        <w:rPr>
          <w:sz w:val="22"/>
        </w:rPr>
        <w:sym w:font="Wingdings" w:char="F0E0"/>
      </w:r>
      <w:r w:rsidRPr="001570FA">
        <w:rPr>
          <w:sz w:val="22"/>
        </w:rPr>
        <w:t xml:space="preserve"> I</w:t>
      </w:r>
      <w:r w:rsidR="000B6940" w:rsidRPr="001570FA">
        <w:rPr>
          <w:sz w:val="22"/>
        </w:rPr>
        <w:t>mportante en seres humanos</w:t>
      </w:r>
      <w:r w:rsidR="004C232E" w:rsidRPr="001570FA">
        <w:rPr>
          <w:sz w:val="22"/>
        </w:rPr>
        <w:t xml:space="preserve"> </w:t>
      </w:r>
      <w:r w:rsidR="000B6940" w:rsidRPr="001570FA">
        <w:rPr>
          <w:sz w:val="22"/>
        </w:rPr>
        <w:t xml:space="preserve">con </w:t>
      </w:r>
      <w:r w:rsidR="000B6940" w:rsidRPr="001570FA">
        <w:rPr>
          <w:b/>
          <w:sz w:val="22"/>
        </w:rPr>
        <w:t xml:space="preserve">deficiencia extrema de </w:t>
      </w:r>
      <w:r w:rsidR="00F728AE" w:rsidRPr="001570FA">
        <w:rPr>
          <w:b/>
          <w:sz w:val="22"/>
        </w:rPr>
        <w:t>Na+</w:t>
      </w:r>
      <w:r w:rsidR="000B6940" w:rsidRPr="001570FA">
        <w:rPr>
          <w:b/>
          <w:sz w:val="22"/>
        </w:rPr>
        <w:t>,</w:t>
      </w:r>
      <w:r w:rsidR="000B6940" w:rsidRPr="001570FA">
        <w:rPr>
          <w:sz w:val="22"/>
        </w:rPr>
        <w:t xml:space="preserve"> como en la </w:t>
      </w:r>
      <w:r w:rsidR="000B6940" w:rsidRPr="001570FA">
        <w:rPr>
          <w:b/>
          <w:sz w:val="22"/>
        </w:rPr>
        <w:t>enfermedad</w:t>
      </w:r>
      <w:r w:rsidR="004C232E" w:rsidRPr="001570FA">
        <w:rPr>
          <w:b/>
          <w:sz w:val="22"/>
        </w:rPr>
        <w:t xml:space="preserve"> </w:t>
      </w:r>
      <w:r w:rsidR="000B6940" w:rsidRPr="001570FA">
        <w:rPr>
          <w:b/>
          <w:sz w:val="22"/>
        </w:rPr>
        <w:t>de Addison</w:t>
      </w:r>
      <w:r w:rsidR="000B6940" w:rsidRPr="001570FA">
        <w:rPr>
          <w:sz w:val="22"/>
        </w:rPr>
        <w:t xml:space="preserve">. </w:t>
      </w:r>
    </w:p>
    <w:p w:rsidR="001570FA" w:rsidRDefault="001570FA" w:rsidP="001570FA">
      <w:pPr>
        <w:pStyle w:val="Prrafodelista"/>
        <w:ind w:left="360"/>
        <w:rPr>
          <w:sz w:val="22"/>
        </w:rPr>
      </w:pPr>
    </w:p>
    <w:p w:rsidR="004C232E" w:rsidRPr="006A3F8A" w:rsidRDefault="001570FA" w:rsidP="006A3F8A">
      <w:pPr>
        <w:pStyle w:val="Prrafodelista"/>
        <w:numPr>
          <w:ilvl w:val="0"/>
          <w:numId w:val="50"/>
        </w:numPr>
        <w:ind w:left="360"/>
        <w:rPr>
          <w:sz w:val="22"/>
        </w:rPr>
      </w:pPr>
      <w:r w:rsidRPr="001570FA">
        <w:rPr>
          <w:b/>
          <w:sz w:val="22"/>
        </w:rPr>
        <w:t>Enfermedad de Addison</w:t>
      </w:r>
      <w:r>
        <w:rPr>
          <w:sz w:val="22"/>
        </w:rPr>
        <w:t xml:space="preserve"> </w:t>
      </w:r>
      <w:r w:rsidRPr="001570FA">
        <w:rPr>
          <w:sz w:val="22"/>
        </w:rPr>
        <w:sym w:font="Wingdings" w:char="F0E0"/>
      </w:r>
      <w:r>
        <w:rPr>
          <w:sz w:val="22"/>
        </w:rPr>
        <w:t xml:space="preserve"> D</w:t>
      </w:r>
      <w:r w:rsidR="000B6940" w:rsidRPr="006A3F8A">
        <w:rPr>
          <w:sz w:val="22"/>
        </w:rPr>
        <w:t>eficiencia de secreción</w:t>
      </w:r>
      <w:r w:rsidR="004C232E" w:rsidRPr="006A3F8A">
        <w:rPr>
          <w:sz w:val="22"/>
        </w:rPr>
        <w:t xml:space="preserve"> </w:t>
      </w:r>
      <w:r w:rsidR="000B6940" w:rsidRPr="006A3F8A">
        <w:rPr>
          <w:sz w:val="22"/>
        </w:rPr>
        <w:t>de aldosterona</w:t>
      </w:r>
      <w:r>
        <w:rPr>
          <w:sz w:val="22"/>
        </w:rPr>
        <w:t xml:space="preserve"> </w:t>
      </w:r>
      <w:r w:rsidRPr="001570FA">
        <w:rPr>
          <w:sz w:val="22"/>
        </w:rPr>
        <w:sym w:font="Wingdings" w:char="F0E0"/>
      </w:r>
      <w:r>
        <w:rPr>
          <w:sz w:val="22"/>
        </w:rPr>
        <w:t xml:space="preserve"> </w:t>
      </w:r>
      <w:r w:rsidR="000B6940" w:rsidRPr="006A3F8A">
        <w:rPr>
          <w:sz w:val="22"/>
        </w:rPr>
        <w:t>pérdida excesiva de</w:t>
      </w:r>
      <w:r w:rsidR="004C232E" w:rsidRPr="006A3F8A">
        <w:rPr>
          <w:sz w:val="22"/>
        </w:rPr>
        <w:t xml:space="preserve"> </w:t>
      </w:r>
      <w:r w:rsidR="00F728AE" w:rsidRPr="006A3F8A">
        <w:rPr>
          <w:sz w:val="22"/>
        </w:rPr>
        <w:t>Na+</w:t>
      </w:r>
      <w:r w:rsidR="000B6940" w:rsidRPr="006A3F8A">
        <w:rPr>
          <w:sz w:val="22"/>
        </w:rPr>
        <w:t xml:space="preserve"> en orina </w:t>
      </w:r>
      <w:r w:rsidRPr="001570FA">
        <w:rPr>
          <w:sz w:val="22"/>
        </w:rPr>
        <w:sym w:font="Wingdings" w:char="F0E0"/>
      </w:r>
      <w:r>
        <w:rPr>
          <w:sz w:val="22"/>
        </w:rPr>
        <w:t xml:space="preserve"> M</w:t>
      </w:r>
      <w:r w:rsidR="000B6940" w:rsidRPr="006A3F8A">
        <w:rPr>
          <w:sz w:val="22"/>
        </w:rPr>
        <w:t xml:space="preserve">enor volumen de </w:t>
      </w:r>
      <w:r w:rsidR="0095238C" w:rsidRPr="006A3F8A">
        <w:rPr>
          <w:sz w:val="22"/>
        </w:rPr>
        <w:t>LEC</w:t>
      </w:r>
      <w:r w:rsidR="000B6940" w:rsidRPr="006A3F8A">
        <w:rPr>
          <w:sz w:val="22"/>
        </w:rPr>
        <w:t xml:space="preserve"> y de concentración de </w:t>
      </w:r>
      <w:r w:rsidR="00F728AE" w:rsidRPr="006A3F8A">
        <w:rPr>
          <w:sz w:val="22"/>
        </w:rPr>
        <w:t>Na+</w:t>
      </w:r>
      <w:r w:rsidR="000B6940" w:rsidRPr="006A3F8A">
        <w:rPr>
          <w:sz w:val="22"/>
        </w:rPr>
        <w:t xml:space="preserve">; </w:t>
      </w:r>
      <w:r w:rsidRPr="001570FA">
        <w:rPr>
          <w:sz w:val="22"/>
        </w:rPr>
        <w:sym w:font="Wingdings" w:char="F0E0"/>
      </w:r>
      <w:r>
        <w:rPr>
          <w:sz w:val="22"/>
        </w:rPr>
        <w:t xml:space="preserve"> </w:t>
      </w:r>
      <w:r w:rsidR="000B6940" w:rsidRPr="006A3F8A">
        <w:rPr>
          <w:sz w:val="22"/>
        </w:rPr>
        <w:t>deseo por la sal.</w:t>
      </w:r>
      <w:r w:rsidR="004C232E" w:rsidRPr="006A3F8A">
        <w:rPr>
          <w:sz w:val="22"/>
        </w:rPr>
        <w:t xml:space="preserve"> </w:t>
      </w:r>
    </w:p>
    <w:p w:rsidR="004C232E" w:rsidRDefault="004C232E" w:rsidP="006A3F8A">
      <w:pPr>
        <w:rPr>
          <w:sz w:val="22"/>
        </w:rPr>
      </w:pPr>
    </w:p>
    <w:p w:rsidR="000B6940" w:rsidRPr="006A3F8A" w:rsidRDefault="00967891" w:rsidP="006A3F8A">
      <w:pPr>
        <w:pStyle w:val="Prrafodelista"/>
        <w:numPr>
          <w:ilvl w:val="0"/>
          <w:numId w:val="50"/>
        </w:numPr>
        <w:ind w:left="360"/>
        <w:rPr>
          <w:sz w:val="22"/>
        </w:rPr>
      </w:pPr>
      <w:r w:rsidRPr="00967891">
        <w:rPr>
          <w:b/>
          <w:sz w:val="22"/>
        </w:rPr>
        <w:t>P</w:t>
      </w:r>
      <w:r w:rsidR="000B6940" w:rsidRPr="00967891">
        <w:rPr>
          <w:b/>
          <w:sz w:val="22"/>
        </w:rPr>
        <w:t>rincipales estímulos</w:t>
      </w:r>
      <w:r w:rsidR="000B6940" w:rsidRPr="006A3F8A">
        <w:rPr>
          <w:sz w:val="22"/>
        </w:rPr>
        <w:t xml:space="preserve"> que </w:t>
      </w:r>
      <w:r w:rsidR="000B6940" w:rsidRPr="00967891">
        <w:rPr>
          <w:sz w:val="22"/>
          <w:u w:val="single"/>
        </w:rPr>
        <w:t>aumentan el apetito</w:t>
      </w:r>
      <w:r w:rsidR="004C232E" w:rsidRPr="00967891">
        <w:rPr>
          <w:sz w:val="22"/>
          <w:u w:val="single"/>
        </w:rPr>
        <w:t xml:space="preserve"> </w:t>
      </w:r>
      <w:r w:rsidR="000B6940" w:rsidRPr="00967891">
        <w:rPr>
          <w:sz w:val="22"/>
          <w:u w:val="single"/>
        </w:rPr>
        <w:t>por la sal</w:t>
      </w:r>
      <w:r w:rsidR="000B6940" w:rsidRPr="006A3F8A">
        <w:rPr>
          <w:sz w:val="22"/>
        </w:rPr>
        <w:t xml:space="preserve"> </w:t>
      </w:r>
      <w:r w:rsidRPr="00967891">
        <w:rPr>
          <w:sz w:val="22"/>
        </w:rPr>
        <w:sym w:font="Wingdings" w:char="F0E0"/>
      </w:r>
      <w:r>
        <w:rPr>
          <w:sz w:val="22"/>
        </w:rPr>
        <w:t xml:space="preserve"> </w:t>
      </w:r>
      <w:r w:rsidR="000B6940" w:rsidRPr="006A3F8A">
        <w:rPr>
          <w:sz w:val="22"/>
        </w:rPr>
        <w:t xml:space="preserve">son los </w:t>
      </w:r>
      <w:r w:rsidR="000B6940" w:rsidRPr="00967891">
        <w:rPr>
          <w:b/>
          <w:sz w:val="22"/>
        </w:rPr>
        <w:t xml:space="preserve">asociados con el </w:t>
      </w:r>
      <w:r w:rsidR="00F728AE" w:rsidRPr="00967891">
        <w:rPr>
          <w:b/>
          <w:sz w:val="22"/>
        </w:rPr>
        <w:t>Na+</w:t>
      </w:r>
      <w:r w:rsidR="000B6940" w:rsidRPr="006A3F8A">
        <w:rPr>
          <w:sz w:val="22"/>
        </w:rPr>
        <w:t xml:space="preserve"> y la </w:t>
      </w:r>
      <w:r w:rsidR="000B6940" w:rsidRPr="00967891">
        <w:rPr>
          <w:b/>
          <w:sz w:val="22"/>
        </w:rPr>
        <w:t>reducción del</w:t>
      </w:r>
      <w:r w:rsidR="004C232E" w:rsidRPr="00967891">
        <w:rPr>
          <w:b/>
          <w:sz w:val="22"/>
        </w:rPr>
        <w:t xml:space="preserve"> </w:t>
      </w:r>
      <w:r w:rsidR="000B6940" w:rsidRPr="00967891">
        <w:rPr>
          <w:b/>
          <w:sz w:val="22"/>
        </w:rPr>
        <w:t>volumen sanguíneo</w:t>
      </w:r>
      <w:r w:rsidR="000B6940" w:rsidRPr="006A3F8A">
        <w:rPr>
          <w:sz w:val="22"/>
        </w:rPr>
        <w:t xml:space="preserve"> o </w:t>
      </w:r>
      <w:r w:rsidR="000B6940" w:rsidRPr="00967891">
        <w:rPr>
          <w:b/>
          <w:sz w:val="22"/>
        </w:rPr>
        <w:t xml:space="preserve">disminución de la </w:t>
      </w:r>
      <w:r>
        <w:rPr>
          <w:b/>
          <w:sz w:val="22"/>
        </w:rPr>
        <w:t>P/A</w:t>
      </w:r>
      <w:r w:rsidR="000B6940" w:rsidRPr="006A3F8A">
        <w:rPr>
          <w:sz w:val="22"/>
        </w:rPr>
        <w:t>,</w:t>
      </w:r>
      <w:r w:rsidR="004C232E" w:rsidRPr="006A3F8A">
        <w:rPr>
          <w:sz w:val="22"/>
        </w:rPr>
        <w:t xml:space="preserve"> </w:t>
      </w:r>
      <w:r w:rsidR="000B6940" w:rsidRPr="006A3F8A">
        <w:rPr>
          <w:sz w:val="22"/>
        </w:rPr>
        <w:t xml:space="preserve">asociadas con </w:t>
      </w:r>
      <w:r w:rsidR="000B6940" w:rsidRPr="00967891">
        <w:rPr>
          <w:b/>
          <w:sz w:val="22"/>
        </w:rPr>
        <w:t>insuficiencia circulatoria</w:t>
      </w:r>
      <w:r w:rsidR="000B6940" w:rsidRPr="006A3F8A">
        <w:rPr>
          <w:sz w:val="22"/>
        </w:rPr>
        <w:t>.</w:t>
      </w:r>
    </w:p>
    <w:p w:rsidR="00E3424F" w:rsidRDefault="00E3424F" w:rsidP="006A3F8A">
      <w:pPr>
        <w:rPr>
          <w:sz w:val="22"/>
        </w:rPr>
      </w:pPr>
    </w:p>
    <w:p w:rsidR="00E3424F" w:rsidRPr="006A3F8A" w:rsidRDefault="000B6940" w:rsidP="006A3F8A">
      <w:pPr>
        <w:pStyle w:val="Prrafodelista"/>
        <w:numPr>
          <w:ilvl w:val="0"/>
          <w:numId w:val="50"/>
        </w:numPr>
        <w:ind w:left="360"/>
        <w:rPr>
          <w:sz w:val="22"/>
        </w:rPr>
      </w:pPr>
      <w:r w:rsidRPr="006A3F8A">
        <w:rPr>
          <w:sz w:val="22"/>
        </w:rPr>
        <w:t xml:space="preserve">El mecanismo neuronal del </w:t>
      </w:r>
      <w:r w:rsidRPr="00441779">
        <w:rPr>
          <w:b/>
          <w:sz w:val="22"/>
        </w:rPr>
        <w:t>apetito por la sal</w:t>
      </w:r>
      <w:r w:rsidRPr="006A3F8A">
        <w:rPr>
          <w:sz w:val="22"/>
        </w:rPr>
        <w:t xml:space="preserve"> es </w:t>
      </w:r>
      <w:r w:rsidRPr="00441779">
        <w:rPr>
          <w:sz w:val="22"/>
          <w:u w:val="single"/>
        </w:rPr>
        <w:t>análogo</w:t>
      </w:r>
      <w:r w:rsidR="00E3424F" w:rsidRPr="006A3F8A">
        <w:rPr>
          <w:sz w:val="22"/>
        </w:rPr>
        <w:t xml:space="preserve"> </w:t>
      </w:r>
      <w:r w:rsidRPr="006A3F8A">
        <w:rPr>
          <w:sz w:val="22"/>
        </w:rPr>
        <w:t xml:space="preserve">al del </w:t>
      </w:r>
      <w:r w:rsidRPr="00441779">
        <w:rPr>
          <w:b/>
          <w:sz w:val="22"/>
        </w:rPr>
        <w:t>mecanismo de la sed</w:t>
      </w:r>
      <w:r w:rsidRPr="006A3F8A">
        <w:rPr>
          <w:sz w:val="22"/>
        </w:rPr>
        <w:t xml:space="preserve">. </w:t>
      </w:r>
    </w:p>
    <w:p w:rsidR="000B6940" w:rsidRPr="006A3F8A" w:rsidRDefault="00441779" w:rsidP="006A3F8A">
      <w:pPr>
        <w:pStyle w:val="Prrafodelista"/>
        <w:numPr>
          <w:ilvl w:val="0"/>
          <w:numId w:val="50"/>
        </w:numPr>
        <w:ind w:left="360"/>
        <w:rPr>
          <w:sz w:val="22"/>
        </w:rPr>
      </w:pPr>
      <w:r>
        <w:rPr>
          <w:sz w:val="22"/>
        </w:rPr>
        <w:t>P</w:t>
      </w:r>
      <w:r w:rsidR="000B6940" w:rsidRPr="006A3F8A">
        <w:rPr>
          <w:sz w:val="22"/>
        </w:rPr>
        <w:t>articipan algunos</w:t>
      </w:r>
      <w:r w:rsidR="00E3424F" w:rsidRPr="006A3F8A">
        <w:rPr>
          <w:sz w:val="22"/>
        </w:rPr>
        <w:t xml:space="preserve"> </w:t>
      </w:r>
      <w:r w:rsidR="000B6940" w:rsidRPr="006A3F8A">
        <w:rPr>
          <w:sz w:val="22"/>
        </w:rPr>
        <w:t xml:space="preserve">de los </w:t>
      </w:r>
      <w:r w:rsidR="000B6940" w:rsidRPr="00441779">
        <w:rPr>
          <w:b/>
          <w:sz w:val="22"/>
        </w:rPr>
        <w:t>centros neuronales de la región AV3V</w:t>
      </w:r>
      <w:r w:rsidR="000B6940" w:rsidRPr="006A3F8A">
        <w:rPr>
          <w:sz w:val="22"/>
        </w:rPr>
        <w:t xml:space="preserve"> del encéfalo,</w:t>
      </w:r>
      <w:r w:rsidR="00E3424F" w:rsidRPr="006A3F8A">
        <w:rPr>
          <w:sz w:val="22"/>
        </w:rPr>
        <w:t xml:space="preserve"> </w:t>
      </w:r>
      <w:r w:rsidR="000B6940" w:rsidRPr="00441779">
        <w:rPr>
          <w:sz w:val="22"/>
          <w:u w:val="single"/>
        </w:rPr>
        <w:t>lesiones en esta región</w:t>
      </w:r>
      <w:r w:rsidR="000B6940" w:rsidRPr="006A3F8A">
        <w:rPr>
          <w:sz w:val="22"/>
        </w:rPr>
        <w:t xml:space="preserve"> afectan </w:t>
      </w:r>
      <w:r w:rsidR="000B6940" w:rsidRPr="00441779">
        <w:rPr>
          <w:sz w:val="22"/>
          <w:u w:val="single"/>
        </w:rPr>
        <w:t>la sed y al apetito por sal</w:t>
      </w:r>
      <w:r w:rsidR="000B6940" w:rsidRPr="006A3F8A">
        <w:rPr>
          <w:sz w:val="22"/>
        </w:rPr>
        <w:t>.</w:t>
      </w:r>
    </w:p>
    <w:p w:rsidR="00886BFB" w:rsidRPr="006A3F8A" w:rsidRDefault="00441779" w:rsidP="006A3F8A">
      <w:pPr>
        <w:pStyle w:val="Prrafodelista"/>
        <w:numPr>
          <w:ilvl w:val="0"/>
          <w:numId w:val="50"/>
        </w:numPr>
        <w:ind w:left="360"/>
        <w:rPr>
          <w:sz w:val="22"/>
        </w:rPr>
      </w:pPr>
      <w:r w:rsidRPr="00441779">
        <w:rPr>
          <w:b/>
          <w:sz w:val="22"/>
        </w:rPr>
        <w:t>R</w:t>
      </w:r>
      <w:r w:rsidR="000B6940" w:rsidRPr="00441779">
        <w:rPr>
          <w:b/>
          <w:sz w:val="22"/>
        </w:rPr>
        <w:t>eflejos circulatorios</w:t>
      </w:r>
      <w:r w:rsidR="000B6940" w:rsidRPr="006A3F8A">
        <w:rPr>
          <w:sz w:val="22"/>
        </w:rPr>
        <w:t xml:space="preserve"> desencadenados por </w:t>
      </w:r>
      <w:r w:rsidRPr="00441779">
        <w:rPr>
          <w:b/>
          <w:sz w:val="22"/>
        </w:rPr>
        <w:t xml:space="preserve">P/A </w:t>
      </w:r>
      <w:r w:rsidR="000B6940" w:rsidRPr="00441779">
        <w:rPr>
          <w:b/>
          <w:sz w:val="22"/>
        </w:rPr>
        <w:t>baja</w:t>
      </w:r>
      <w:r w:rsidR="000B6940" w:rsidRPr="006A3F8A">
        <w:rPr>
          <w:sz w:val="22"/>
        </w:rPr>
        <w:t xml:space="preserve"> o </w:t>
      </w:r>
      <w:r w:rsidR="000B6940" w:rsidRPr="00441779">
        <w:rPr>
          <w:b/>
          <w:sz w:val="22"/>
        </w:rPr>
        <w:t>reducción del volumen sanguíneo</w:t>
      </w:r>
      <w:r w:rsidR="00E3424F" w:rsidRPr="006A3F8A">
        <w:rPr>
          <w:sz w:val="22"/>
        </w:rPr>
        <w:t xml:space="preserve"> </w:t>
      </w:r>
      <w:r w:rsidR="000B6940" w:rsidRPr="006A3F8A">
        <w:rPr>
          <w:sz w:val="22"/>
        </w:rPr>
        <w:t xml:space="preserve">afectan a la </w:t>
      </w:r>
      <w:r w:rsidR="000B6940" w:rsidRPr="00441779">
        <w:rPr>
          <w:sz w:val="22"/>
          <w:u w:val="single"/>
        </w:rPr>
        <w:t>sed y al apetito por la sal</w:t>
      </w:r>
      <w:r w:rsidR="000B6940" w:rsidRPr="006A3F8A">
        <w:rPr>
          <w:sz w:val="22"/>
        </w:rPr>
        <w:t xml:space="preserve"> al mismo tiempo.</w:t>
      </w:r>
    </w:p>
    <w:sectPr w:rsidR="00886BFB" w:rsidRPr="006A3F8A" w:rsidSect="00961FED">
      <w:headerReference w:type="default" r:id="rId30"/>
      <w:footerReference w:type="default" r:id="rId3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6A8" w:rsidRDefault="00AC26A8" w:rsidP="0047172E">
      <w:r>
        <w:separator/>
      </w:r>
    </w:p>
  </w:endnote>
  <w:endnote w:type="continuationSeparator" w:id="0">
    <w:p w:rsidR="00AC26A8" w:rsidRDefault="00AC26A8" w:rsidP="00471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F76" w:rsidRDefault="00E54F76">
    <w:pPr>
      <w:pStyle w:val="Piedepgina"/>
    </w:pPr>
    <w:r>
      <w:t>Yury José Mazariegos Vargas</w:t>
    </w:r>
    <w:r>
      <w:tab/>
      <w:t xml:space="preserve">                 201317821</w:t>
    </w:r>
    <w:r>
      <w:tab/>
      <w:t>Segundo Año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6A8" w:rsidRDefault="00AC26A8" w:rsidP="0047172E">
      <w:r>
        <w:separator/>
      </w:r>
    </w:p>
  </w:footnote>
  <w:footnote w:type="continuationSeparator" w:id="0">
    <w:p w:rsidR="00AC26A8" w:rsidRDefault="00AC26A8" w:rsidP="004717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F76" w:rsidRDefault="00E54F76" w:rsidP="0047172E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 wp14:anchorId="1C22972D" wp14:editId="760E47A6">
          <wp:simplePos x="0" y="0"/>
          <wp:positionH relativeFrom="column">
            <wp:posOffset>5673725</wp:posOffset>
          </wp:positionH>
          <wp:positionV relativeFrom="paragraph">
            <wp:posOffset>-130810</wp:posOffset>
          </wp:positionV>
          <wp:extent cx="638175" cy="638175"/>
          <wp:effectExtent l="0" t="0" r="9525" b="9525"/>
          <wp:wrapSquare wrapText="bothSides"/>
          <wp:docPr id="1" name="Imagen 1" descr="Descripción: http://ceur.usac.edu.gt/imagen/usac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http://ceur.usac.edu.gt/imagen/usac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Universidad San Carlos de Guatemala</w:t>
    </w:r>
  </w:p>
  <w:p w:rsidR="00E54F76" w:rsidRDefault="00E54F76" w:rsidP="0047172E">
    <w:pPr>
      <w:pStyle w:val="Encabezado"/>
    </w:pPr>
    <w:r>
      <w:t>Facultad de Ciencias Médicas, CUM</w:t>
    </w:r>
  </w:p>
  <w:p w:rsidR="00E54F76" w:rsidRDefault="00E54F7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800EF"/>
    <w:multiLevelType w:val="hybridMultilevel"/>
    <w:tmpl w:val="0760401C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094602"/>
    <w:multiLevelType w:val="hybridMultilevel"/>
    <w:tmpl w:val="1E1448E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3E05D6"/>
    <w:multiLevelType w:val="hybridMultilevel"/>
    <w:tmpl w:val="39BA2094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E268B"/>
    <w:multiLevelType w:val="hybridMultilevel"/>
    <w:tmpl w:val="99B6774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AE77BEF"/>
    <w:multiLevelType w:val="hybridMultilevel"/>
    <w:tmpl w:val="880E00F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363F43"/>
    <w:multiLevelType w:val="hybridMultilevel"/>
    <w:tmpl w:val="4C5EFFE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0A7B08"/>
    <w:multiLevelType w:val="hybridMultilevel"/>
    <w:tmpl w:val="520CEE4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ED123F7"/>
    <w:multiLevelType w:val="hybridMultilevel"/>
    <w:tmpl w:val="0744233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8B92E69"/>
    <w:multiLevelType w:val="hybridMultilevel"/>
    <w:tmpl w:val="804A155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A0E3972"/>
    <w:multiLevelType w:val="hybridMultilevel"/>
    <w:tmpl w:val="A510C77C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AF9760A"/>
    <w:multiLevelType w:val="hybridMultilevel"/>
    <w:tmpl w:val="612AEC2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2D5167"/>
    <w:multiLevelType w:val="hybridMultilevel"/>
    <w:tmpl w:val="8A2C5FA0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E03749"/>
    <w:multiLevelType w:val="hybridMultilevel"/>
    <w:tmpl w:val="453A3A18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616FFF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F11B79"/>
    <w:multiLevelType w:val="hybridMultilevel"/>
    <w:tmpl w:val="4C46A90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10045E1"/>
    <w:multiLevelType w:val="hybridMultilevel"/>
    <w:tmpl w:val="F44472C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D0508E"/>
    <w:multiLevelType w:val="hybridMultilevel"/>
    <w:tmpl w:val="5F34B5A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FB5337"/>
    <w:multiLevelType w:val="hybridMultilevel"/>
    <w:tmpl w:val="0750C730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9A29FA"/>
    <w:multiLevelType w:val="hybridMultilevel"/>
    <w:tmpl w:val="B10831DA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B34F7F"/>
    <w:multiLevelType w:val="hybridMultilevel"/>
    <w:tmpl w:val="19EAA664"/>
    <w:lvl w:ilvl="0" w:tplc="100A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2B7D0E6A"/>
    <w:multiLevelType w:val="hybridMultilevel"/>
    <w:tmpl w:val="71BCD404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16FFF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A45302"/>
    <w:multiLevelType w:val="hybridMultilevel"/>
    <w:tmpl w:val="7246716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DD75EA"/>
    <w:multiLevelType w:val="hybridMultilevel"/>
    <w:tmpl w:val="CE4A693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BA5AF9"/>
    <w:multiLevelType w:val="hybridMultilevel"/>
    <w:tmpl w:val="A4D0623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3842A9"/>
    <w:multiLevelType w:val="hybridMultilevel"/>
    <w:tmpl w:val="40601C7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B17163"/>
    <w:multiLevelType w:val="hybridMultilevel"/>
    <w:tmpl w:val="50CE513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2556EB2"/>
    <w:multiLevelType w:val="hybridMultilevel"/>
    <w:tmpl w:val="03763B2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097513"/>
    <w:multiLevelType w:val="hybridMultilevel"/>
    <w:tmpl w:val="4A40081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857EF3"/>
    <w:multiLevelType w:val="hybridMultilevel"/>
    <w:tmpl w:val="09E4D24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41172E1"/>
    <w:multiLevelType w:val="hybridMultilevel"/>
    <w:tmpl w:val="05C4745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ED48A0"/>
    <w:multiLevelType w:val="hybridMultilevel"/>
    <w:tmpl w:val="E54AE5F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2B53B2E"/>
    <w:multiLevelType w:val="hybridMultilevel"/>
    <w:tmpl w:val="0E90FF7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74012D"/>
    <w:multiLevelType w:val="hybridMultilevel"/>
    <w:tmpl w:val="805A5BC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C1704D"/>
    <w:multiLevelType w:val="hybridMultilevel"/>
    <w:tmpl w:val="29EA4E42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616FFF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7D1232"/>
    <w:multiLevelType w:val="hybridMultilevel"/>
    <w:tmpl w:val="5382F2D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E869DD"/>
    <w:multiLevelType w:val="hybridMultilevel"/>
    <w:tmpl w:val="FFDA07D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16501C"/>
    <w:multiLevelType w:val="hybridMultilevel"/>
    <w:tmpl w:val="EF623BF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EA20C0"/>
    <w:multiLevelType w:val="hybridMultilevel"/>
    <w:tmpl w:val="1A7692DC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151F57"/>
    <w:multiLevelType w:val="hybridMultilevel"/>
    <w:tmpl w:val="FCDE6098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5074D1"/>
    <w:multiLevelType w:val="hybridMultilevel"/>
    <w:tmpl w:val="B37C0D48"/>
    <w:lvl w:ilvl="0" w:tplc="100A0011">
      <w:start w:val="1"/>
      <w:numFmt w:val="decimal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7C5E26"/>
    <w:multiLevelType w:val="hybridMultilevel"/>
    <w:tmpl w:val="4FDAB4F8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1C6771"/>
    <w:multiLevelType w:val="hybridMultilevel"/>
    <w:tmpl w:val="2B1A055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601DE8"/>
    <w:multiLevelType w:val="hybridMultilevel"/>
    <w:tmpl w:val="164A99A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D51DB7"/>
    <w:multiLevelType w:val="hybridMultilevel"/>
    <w:tmpl w:val="62641CF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FB71CED"/>
    <w:multiLevelType w:val="hybridMultilevel"/>
    <w:tmpl w:val="EBFE274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FD45BB1"/>
    <w:multiLevelType w:val="hybridMultilevel"/>
    <w:tmpl w:val="80908F26"/>
    <w:lvl w:ilvl="0" w:tplc="100A0011">
      <w:start w:val="1"/>
      <w:numFmt w:val="decimal"/>
      <w:lvlText w:val="%1)"/>
      <w:lvlJc w:val="left"/>
      <w:pPr>
        <w:ind w:left="720" w:hanging="360"/>
      </w:pPr>
    </w:lvl>
    <w:lvl w:ilvl="1" w:tplc="173EEAD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3F95DB9"/>
    <w:multiLevelType w:val="hybridMultilevel"/>
    <w:tmpl w:val="788E77FC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57A1508"/>
    <w:multiLevelType w:val="hybridMultilevel"/>
    <w:tmpl w:val="14FA22D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7610425"/>
    <w:multiLevelType w:val="hybridMultilevel"/>
    <w:tmpl w:val="600AD32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99E6E6E"/>
    <w:multiLevelType w:val="hybridMultilevel"/>
    <w:tmpl w:val="88A25796"/>
    <w:lvl w:ilvl="0" w:tplc="100A0011">
      <w:start w:val="1"/>
      <w:numFmt w:val="decimal"/>
      <w:lvlText w:val="%1)"/>
      <w:lvlJc w:val="left"/>
      <w:pPr>
        <w:ind w:left="720" w:hanging="360"/>
      </w:pPr>
    </w:lvl>
    <w:lvl w:ilvl="1" w:tplc="100A0019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A92105E"/>
    <w:multiLevelType w:val="hybridMultilevel"/>
    <w:tmpl w:val="4D1E01F6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ABF544A"/>
    <w:multiLevelType w:val="hybridMultilevel"/>
    <w:tmpl w:val="9796D132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F7C02D3"/>
    <w:multiLevelType w:val="hybridMultilevel"/>
    <w:tmpl w:val="034A695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16"/>
  </w:num>
  <w:num w:numId="4">
    <w:abstractNumId w:val="7"/>
  </w:num>
  <w:num w:numId="5">
    <w:abstractNumId w:val="13"/>
  </w:num>
  <w:num w:numId="6">
    <w:abstractNumId w:val="46"/>
  </w:num>
  <w:num w:numId="7">
    <w:abstractNumId w:val="47"/>
  </w:num>
  <w:num w:numId="8">
    <w:abstractNumId w:val="29"/>
  </w:num>
  <w:num w:numId="9">
    <w:abstractNumId w:val="45"/>
  </w:num>
  <w:num w:numId="10">
    <w:abstractNumId w:val="30"/>
  </w:num>
  <w:num w:numId="11">
    <w:abstractNumId w:val="4"/>
  </w:num>
  <w:num w:numId="12">
    <w:abstractNumId w:val="10"/>
  </w:num>
  <w:num w:numId="13">
    <w:abstractNumId w:val="41"/>
  </w:num>
  <w:num w:numId="14">
    <w:abstractNumId w:val="22"/>
  </w:num>
  <w:num w:numId="15">
    <w:abstractNumId w:val="2"/>
  </w:num>
  <w:num w:numId="16">
    <w:abstractNumId w:val="17"/>
  </w:num>
  <w:num w:numId="17">
    <w:abstractNumId w:val="1"/>
  </w:num>
  <w:num w:numId="18">
    <w:abstractNumId w:val="49"/>
  </w:num>
  <w:num w:numId="19">
    <w:abstractNumId w:val="37"/>
  </w:num>
  <w:num w:numId="20">
    <w:abstractNumId w:val="14"/>
  </w:num>
  <w:num w:numId="21">
    <w:abstractNumId w:val="15"/>
  </w:num>
  <w:num w:numId="22">
    <w:abstractNumId w:val="44"/>
  </w:num>
  <w:num w:numId="23">
    <w:abstractNumId w:val="3"/>
  </w:num>
  <w:num w:numId="24">
    <w:abstractNumId w:val="35"/>
  </w:num>
  <w:num w:numId="25">
    <w:abstractNumId w:val="39"/>
  </w:num>
  <w:num w:numId="26">
    <w:abstractNumId w:val="18"/>
  </w:num>
  <w:num w:numId="27">
    <w:abstractNumId w:val="8"/>
  </w:num>
  <w:num w:numId="28">
    <w:abstractNumId w:val="51"/>
  </w:num>
  <w:num w:numId="29">
    <w:abstractNumId w:val="33"/>
  </w:num>
  <w:num w:numId="30">
    <w:abstractNumId w:val="27"/>
  </w:num>
  <w:num w:numId="31">
    <w:abstractNumId w:val="0"/>
  </w:num>
  <w:num w:numId="32">
    <w:abstractNumId w:val="6"/>
  </w:num>
  <w:num w:numId="33">
    <w:abstractNumId w:val="38"/>
  </w:num>
  <w:num w:numId="34">
    <w:abstractNumId w:val="23"/>
  </w:num>
  <w:num w:numId="35">
    <w:abstractNumId w:val="24"/>
  </w:num>
  <w:num w:numId="36">
    <w:abstractNumId w:val="26"/>
  </w:num>
  <w:num w:numId="37">
    <w:abstractNumId w:val="5"/>
  </w:num>
  <w:num w:numId="38">
    <w:abstractNumId w:val="31"/>
  </w:num>
  <w:num w:numId="39">
    <w:abstractNumId w:val="9"/>
  </w:num>
  <w:num w:numId="40">
    <w:abstractNumId w:val="50"/>
  </w:num>
  <w:num w:numId="41">
    <w:abstractNumId w:val="12"/>
  </w:num>
  <w:num w:numId="42">
    <w:abstractNumId w:val="32"/>
  </w:num>
  <w:num w:numId="43">
    <w:abstractNumId w:val="43"/>
  </w:num>
  <w:num w:numId="44">
    <w:abstractNumId w:val="40"/>
  </w:num>
  <w:num w:numId="45">
    <w:abstractNumId w:val="28"/>
  </w:num>
  <w:num w:numId="46">
    <w:abstractNumId w:val="42"/>
  </w:num>
  <w:num w:numId="47">
    <w:abstractNumId w:val="25"/>
  </w:num>
  <w:num w:numId="48">
    <w:abstractNumId w:val="20"/>
  </w:num>
  <w:num w:numId="49">
    <w:abstractNumId w:val="48"/>
  </w:num>
  <w:num w:numId="50">
    <w:abstractNumId w:val="21"/>
  </w:num>
  <w:num w:numId="51">
    <w:abstractNumId w:val="34"/>
  </w:num>
  <w:num w:numId="52">
    <w:abstractNumId w:val="36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FED"/>
    <w:rsid w:val="00027CEF"/>
    <w:rsid w:val="00031154"/>
    <w:rsid w:val="000641DE"/>
    <w:rsid w:val="0006633C"/>
    <w:rsid w:val="000726F7"/>
    <w:rsid w:val="00081A4E"/>
    <w:rsid w:val="00092BF8"/>
    <w:rsid w:val="0009378C"/>
    <w:rsid w:val="000B5C6F"/>
    <w:rsid w:val="000B6940"/>
    <w:rsid w:val="000C601B"/>
    <w:rsid w:val="000E120F"/>
    <w:rsid w:val="000F7A57"/>
    <w:rsid w:val="00121081"/>
    <w:rsid w:val="00123A6E"/>
    <w:rsid w:val="00136D8B"/>
    <w:rsid w:val="001570FA"/>
    <w:rsid w:val="0017154C"/>
    <w:rsid w:val="001951AA"/>
    <w:rsid w:val="00195620"/>
    <w:rsid w:val="001C65AA"/>
    <w:rsid w:val="001D265D"/>
    <w:rsid w:val="001E3168"/>
    <w:rsid w:val="001F228A"/>
    <w:rsid w:val="00200E53"/>
    <w:rsid w:val="00213F58"/>
    <w:rsid w:val="002438B5"/>
    <w:rsid w:val="0025087C"/>
    <w:rsid w:val="002655D9"/>
    <w:rsid w:val="002736C4"/>
    <w:rsid w:val="002A6900"/>
    <w:rsid w:val="002B52AB"/>
    <w:rsid w:val="002B6FF6"/>
    <w:rsid w:val="002C6F28"/>
    <w:rsid w:val="002E23F1"/>
    <w:rsid w:val="002F32E7"/>
    <w:rsid w:val="00310AC2"/>
    <w:rsid w:val="003330E0"/>
    <w:rsid w:val="0033404D"/>
    <w:rsid w:val="0033496D"/>
    <w:rsid w:val="00360DE4"/>
    <w:rsid w:val="0038712C"/>
    <w:rsid w:val="003B2914"/>
    <w:rsid w:val="003F25DF"/>
    <w:rsid w:val="00422624"/>
    <w:rsid w:val="00441779"/>
    <w:rsid w:val="004444EC"/>
    <w:rsid w:val="00446C93"/>
    <w:rsid w:val="00447773"/>
    <w:rsid w:val="0045488F"/>
    <w:rsid w:val="0046229F"/>
    <w:rsid w:val="0047172E"/>
    <w:rsid w:val="0049294D"/>
    <w:rsid w:val="004932B4"/>
    <w:rsid w:val="004B00D9"/>
    <w:rsid w:val="004C232E"/>
    <w:rsid w:val="004C7D7D"/>
    <w:rsid w:val="0054203E"/>
    <w:rsid w:val="00550669"/>
    <w:rsid w:val="005553B2"/>
    <w:rsid w:val="00560FD8"/>
    <w:rsid w:val="005E0A91"/>
    <w:rsid w:val="005F761D"/>
    <w:rsid w:val="00604679"/>
    <w:rsid w:val="0060711E"/>
    <w:rsid w:val="006663EE"/>
    <w:rsid w:val="006715B7"/>
    <w:rsid w:val="006847F2"/>
    <w:rsid w:val="006A3F8A"/>
    <w:rsid w:val="006B012C"/>
    <w:rsid w:val="006B1EE8"/>
    <w:rsid w:val="006B78F1"/>
    <w:rsid w:val="006D04F8"/>
    <w:rsid w:val="006D4E1A"/>
    <w:rsid w:val="00703F77"/>
    <w:rsid w:val="00704705"/>
    <w:rsid w:val="00716077"/>
    <w:rsid w:val="00716A6A"/>
    <w:rsid w:val="007312B6"/>
    <w:rsid w:val="0074018F"/>
    <w:rsid w:val="00765589"/>
    <w:rsid w:val="007965C3"/>
    <w:rsid w:val="007B107C"/>
    <w:rsid w:val="007B2A7D"/>
    <w:rsid w:val="007B2BE7"/>
    <w:rsid w:val="007D275C"/>
    <w:rsid w:val="007E2A27"/>
    <w:rsid w:val="007E3E16"/>
    <w:rsid w:val="007F0C05"/>
    <w:rsid w:val="0080236E"/>
    <w:rsid w:val="00806DAD"/>
    <w:rsid w:val="00831513"/>
    <w:rsid w:val="00831536"/>
    <w:rsid w:val="008338D1"/>
    <w:rsid w:val="008741F6"/>
    <w:rsid w:val="00886BFB"/>
    <w:rsid w:val="00897F96"/>
    <w:rsid w:val="008A1056"/>
    <w:rsid w:val="008A4C3A"/>
    <w:rsid w:val="008A6F43"/>
    <w:rsid w:val="008B5BE2"/>
    <w:rsid w:val="008D352E"/>
    <w:rsid w:val="008E7C0F"/>
    <w:rsid w:val="009075E4"/>
    <w:rsid w:val="009113C1"/>
    <w:rsid w:val="0093758B"/>
    <w:rsid w:val="0095238C"/>
    <w:rsid w:val="00961FED"/>
    <w:rsid w:val="00967891"/>
    <w:rsid w:val="009916D8"/>
    <w:rsid w:val="00992834"/>
    <w:rsid w:val="009930B5"/>
    <w:rsid w:val="00997248"/>
    <w:rsid w:val="00997811"/>
    <w:rsid w:val="009B4EBB"/>
    <w:rsid w:val="009E5AA0"/>
    <w:rsid w:val="009F09AB"/>
    <w:rsid w:val="009F1713"/>
    <w:rsid w:val="00A02C6A"/>
    <w:rsid w:val="00A03072"/>
    <w:rsid w:val="00A7423C"/>
    <w:rsid w:val="00A84DB9"/>
    <w:rsid w:val="00A925BC"/>
    <w:rsid w:val="00AC26A8"/>
    <w:rsid w:val="00AD485A"/>
    <w:rsid w:val="00AE23C3"/>
    <w:rsid w:val="00AF1FA7"/>
    <w:rsid w:val="00B665AB"/>
    <w:rsid w:val="00B7634E"/>
    <w:rsid w:val="00BA718D"/>
    <w:rsid w:val="00BD2CC7"/>
    <w:rsid w:val="00BD77B3"/>
    <w:rsid w:val="00BF3828"/>
    <w:rsid w:val="00BF760D"/>
    <w:rsid w:val="00C02C6E"/>
    <w:rsid w:val="00C3083D"/>
    <w:rsid w:val="00C43BB0"/>
    <w:rsid w:val="00C46172"/>
    <w:rsid w:val="00C826AE"/>
    <w:rsid w:val="00C905B5"/>
    <w:rsid w:val="00CC7471"/>
    <w:rsid w:val="00CD5DCD"/>
    <w:rsid w:val="00D011CE"/>
    <w:rsid w:val="00D20FE1"/>
    <w:rsid w:val="00D447D7"/>
    <w:rsid w:val="00D671AC"/>
    <w:rsid w:val="00D9374B"/>
    <w:rsid w:val="00DA0D2A"/>
    <w:rsid w:val="00DC2206"/>
    <w:rsid w:val="00DC7500"/>
    <w:rsid w:val="00E33DE8"/>
    <w:rsid w:val="00E3424F"/>
    <w:rsid w:val="00E43CE9"/>
    <w:rsid w:val="00E54F76"/>
    <w:rsid w:val="00E7069F"/>
    <w:rsid w:val="00E84047"/>
    <w:rsid w:val="00E85745"/>
    <w:rsid w:val="00EA136B"/>
    <w:rsid w:val="00EA40CF"/>
    <w:rsid w:val="00EB1D1D"/>
    <w:rsid w:val="00EC54A9"/>
    <w:rsid w:val="00EC7C36"/>
    <w:rsid w:val="00ED1B0D"/>
    <w:rsid w:val="00EE3F86"/>
    <w:rsid w:val="00F1135F"/>
    <w:rsid w:val="00F24327"/>
    <w:rsid w:val="00F346BF"/>
    <w:rsid w:val="00F34B29"/>
    <w:rsid w:val="00F36F81"/>
    <w:rsid w:val="00F414CB"/>
    <w:rsid w:val="00F44BC4"/>
    <w:rsid w:val="00F46C24"/>
    <w:rsid w:val="00F728AE"/>
    <w:rsid w:val="00F73D3F"/>
    <w:rsid w:val="00FA57D8"/>
    <w:rsid w:val="00FB2B10"/>
    <w:rsid w:val="00FB627B"/>
    <w:rsid w:val="00FF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61FED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61FED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961FED"/>
    <w:rPr>
      <w:rFonts w:asciiTheme="majorHAnsi" w:eastAsiaTheme="majorEastAsia" w:hAnsiTheme="majorHAnsi" w:cstheme="majorBidi"/>
      <w:b/>
      <w:bCs/>
      <w:sz w:val="28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961FED"/>
    <w:rPr>
      <w:rFonts w:asciiTheme="majorHAnsi" w:eastAsiaTheme="majorEastAsia" w:hAnsiTheme="majorHAnsi" w:cstheme="majorBidi"/>
      <w:b/>
      <w:bCs/>
      <w:sz w:val="26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2A7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2A7D"/>
    <w:rPr>
      <w:rFonts w:ascii="Tahoma" w:eastAsia="Calibri" w:hAnsi="Tahoma" w:cs="Tahoma"/>
      <w:sz w:val="16"/>
      <w:szCs w:val="16"/>
      <w:lang w:val="es-ES" w:eastAsia="en-US"/>
    </w:rPr>
  </w:style>
  <w:style w:type="paragraph" w:styleId="Prrafodelista">
    <w:name w:val="List Paragraph"/>
    <w:basedOn w:val="Normal"/>
    <w:uiPriority w:val="34"/>
    <w:qFormat/>
    <w:rsid w:val="002E23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61FED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61FED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961FED"/>
    <w:rPr>
      <w:rFonts w:asciiTheme="majorHAnsi" w:eastAsiaTheme="majorEastAsia" w:hAnsiTheme="majorHAnsi" w:cstheme="majorBidi"/>
      <w:b/>
      <w:bCs/>
      <w:sz w:val="28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961FED"/>
    <w:rPr>
      <w:rFonts w:asciiTheme="majorHAnsi" w:eastAsiaTheme="majorEastAsia" w:hAnsiTheme="majorHAnsi" w:cstheme="majorBidi"/>
      <w:b/>
      <w:bCs/>
      <w:sz w:val="26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2A7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2A7D"/>
    <w:rPr>
      <w:rFonts w:ascii="Tahoma" w:eastAsia="Calibri" w:hAnsi="Tahoma" w:cs="Tahoma"/>
      <w:sz w:val="16"/>
      <w:szCs w:val="16"/>
      <w:lang w:val="es-ES" w:eastAsia="en-US"/>
    </w:rPr>
  </w:style>
  <w:style w:type="paragraph" w:styleId="Prrafodelista">
    <w:name w:val="List Paragraph"/>
    <w:basedOn w:val="Normal"/>
    <w:uiPriority w:val="34"/>
    <w:qFormat/>
    <w:rsid w:val="002E23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is%20Otros%20Documentos2\medicina\2do%20A&#241;o\plantilla2do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F8BC6-0C1B-47C2-89EA-9F35BA6D8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plantilla2do.dotm</Template>
  <TotalTime>1028</TotalTime>
  <Pages>11</Pages>
  <Words>4060</Words>
  <Characters>22331</Characters>
  <Application>Microsoft Office Word</Application>
  <DocSecurity>0</DocSecurity>
  <Lines>186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Yury Mazariegos Chameleon II</dc:creator>
  <cp:lastModifiedBy>Yury Mazariegos Chameleon II</cp:lastModifiedBy>
  <cp:revision>100</cp:revision>
  <dcterms:created xsi:type="dcterms:W3CDTF">2014-07-24T17:08:00Z</dcterms:created>
  <dcterms:modified xsi:type="dcterms:W3CDTF">2015-06-27T18:53:00Z</dcterms:modified>
</cp:coreProperties>
</file>